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82A1B"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05390125" w14:textId="77777777">
        <w:tc>
          <w:tcPr>
            <w:tcW w:w="3085" w:type="dxa"/>
            <w:tcBorders>
              <w:top w:val="nil"/>
              <w:left w:val="nil"/>
              <w:bottom w:val="nil"/>
              <w:right w:val="nil"/>
            </w:tcBorders>
            <w:shd w:val="clear" w:color="auto" w:fill="FFFFFF"/>
          </w:tcPr>
          <w:p w14:paraId="389409D4"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2249D073"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04CE9BBB"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76EDA25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2C95FDF6" w14:textId="77777777" w:rsidTr="00B74F8F">
        <w:tc>
          <w:tcPr>
            <w:tcW w:w="4644" w:type="dxa"/>
            <w:tcBorders>
              <w:top w:val="nil"/>
              <w:left w:val="nil"/>
              <w:bottom w:val="nil"/>
              <w:right w:val="nil"/>
            </w:tcBorders>
            <w:shd w:val="clear" w:color="auto" w:fill="595959"/>
            <w:vAlign w:val="center"/>
          </w:tcPr>
          <w:p w14:paraId="157A8CED"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197D09FC" w14:textId="3DD737A7" w:rsidR="006874DC" w:rsidRPr="00FE4100"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9A6D57">
              <w:rPr>
                <w:rFonts w:ascii="Arial" w:hAnsi="Arial" w:cs="Arial"/>
                <w:color w:val="FFFFFF" w:themeColor="background1"/>
                <w:sz w:val="20"/>
                <w:szCs w:val="20"/>
              </w:rPr>
              <w:t>DIR</w:t>
            </w:r>
            <w:r w:rsidR="009A6D57" w:rsidRPr="009A6D57">
              <w:rPr>
                <w:rFonts w:ascii="Arial" w:hAnsi="Arial" w:cs="Arial"/>
                <w:color w:val="FFFFFF" w:themeColor="background1"/>
                <w:sz w:val="20"/>
                <w:szCs w:val="20"/>
              </w:rPr>
              <w:t>ECTION RURALITE ET ENVIRONNEMENT</w:t>
            </w:r>
          </w:p>
        </w:tc>
        <w:tc>
          <w:tcPr>
            <w:tcW w:w="4577" w:type="dxa"/>
            <w:tcBorders>
              <w:top w:val="nil"/>
              <w:left w:val="nil"/>
              <w:bottom w:val="nil"/>
              <w:right w:val="nil"/>
            </w:tcBorders>
            <w:shd w:val="clear" w:color="auto" w:fill="D9D9D9"/>
            <w:vAlign w:val="center"/>
          </w:tcPr>
          <w:p w14:paraId="6CF4D0A0"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06F4804A"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6CEA5B97" w14:textId="6BFAD2CA"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9A6D57">
              <w:rPr>
                <w:rFonts w:ascii="Arial" w:hAnsi="Arial" w:cs="Arial"/>
                <w:color w:val="000000"/>
              </w:rPr>
              <w:t>ACCORD-CADRE DE SERVICES</w:t>
            </w:r>
          </w:p>
          <w:p w14:paraId="75C89F5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113C9E1D"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D8A668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18CE28D"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34DBFEF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5B2882A6" w14:textId="77777777" w:rsidTr="00B74F8F">
        <w:tc>
          <w:tcPr>
            <w:tcW w:w="2093" w:type="dxa"/>
            <w:tcBorders>
              <w:top w:val="nil"/>
              <w:left w:val="nil"/>
              <w:bottom w:val="nil"/>
              <w:right w:val="single" w:sz="12" w:space="0" w:color="F7A603"/>
            </w:tcBorders>
            <w:shd w:val="clear" w:color="auto" w:fill="FFFFFF"/>
          </w:tcPr>
          <w:p w14:paraId="76D0DEA2"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45F9E0B1"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1E2DB940" w14:textId="189942D4" w:rsidR="006874DC" w:rsidRPr="00FE4100" w:rsidRDefault="009A6D57" w:rsidP="00B74F8F">
            <w:pPr>
              <w:widowControl w:val="0"/>
              <w:autoSpaceDE w:val="0"/>
              <w:autoSpaceDN w:val="0"/>
              <w:adjustRightInd w:val="0"/>
              <w:spacing w:after="0" w:line="240" w:lineRule="auto"/>
              <w:ind w:left="18" w:right="87"/>
              <w:rPr>
                <w:rFonts w:ascii="Arial" w:hAnsi="Arial" w:cs="Arial"/>
                <w:sz w:val="24"/>
                <w:szCs w:val="24"/>
              </w:rPr>
            </w:pPr>
            <w:r>
              <w:rPr>
                <w:rFonts w:ascii="Arial" w:hAnsi="Arial" w:cs="Arial"/>
                <w:color w:val="404040"/>
                <w:sz w:val="52"/>
                <w:szCs w:val="52"/>
              </w:rPr>
              <w:t>Accord-cadre à bons de commande de prestations</w:t>
            </w:r>
            <w:r w:rsidR="00E42B33">
              <w:rPr>
                <w:rFonts w:ascii="Arial" w:hAnsi="Arial" w:cs="Arial"/>
                <w:color w:val="404040"/>
                <w:sz w:val="52"/>
                <w:szCs w:val="52"/>
              </w:rPr>
              <w:t xml:space="preserve"> de </w:t>
            </w:r>
            <w:r>
              <w:rPr>
                <w:rFonts w:ascii="Arial" w:hAnsi="Arial" w:cs="Arial"/>
                <w:color w:val="404040"/>
                <w:sz w:val="52"/>
                <w:szCs w:val="52"/>
              </w:rPr>
              <w:t xml:space="preserve">  services de mise en place d’un programme d’animations nature à destination des collégiens du Département du Nord</w:t>
            </w:r>
          </w:p>
        </w:tc>
      </w:tr>
    </w:tbl>
    <w:p w14:paraId="3C28EF33"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096D49A7"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1E893AF1" w14:textId="77777777">
        <w:tc>
          <w:tcPr>
            <w:tcW w:w="9212" w:type="dxa"/>
            <w:tcBorders>
              <w:top w:val="nil"/>
              <w:left w:val="nil"/>
              <w:bottom w:val="nil"/>
              <w:right w:val="nil"/>
            </w:tcBorders>
            <w:shd w:val="clear" w:color="auto" w:fill="595959"/>
          </w:tcPr>
          <w:p w14:paraId="40AF4224"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11A6FD8E"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65B54909" w14:textId="77777777" w:rsidTr="008F2F2A">
        <w:tc>
          <w:tcPr>
            <w:tcW w:w="20" w:type="dxa"/>
            <w:tcBorders>
              <w:top w:val="nil"/>
              <w:left w:val="nil"/>
              <w:bottom w:val="nil"/>
              <w:right w:val="nil"/>
            </w:tcBorders>
            <w:shd w:val="clear" w:color="auto" w:fill="FFFFFF"/>
            <w:vAlign w:val="center"/>
          </w:tcPr>
          <w:p w14:paraId="4E59E76F"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6A1065AA"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12190A85" w14:textId="0CFD640E"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9A6D57">
              <w:rPr>
                <w:rFonts w:ascii="Arial" w:hAnsi="Arial" w:cs="Arial"/>
                <w:color w:val="000000"/>
                <w:sz w:val="28"/>
                <w:szCs w:val="28"/>
              </w:rPr>
              <w:t>60815</w:t>
            </w:r>
          </w:p>
        </w:tc>
      </w:tr>
      <w:tr w:rsidR="00E62DA5" w14:paraId="4E751821" w14:textId="77777777" w:rsidTr="008F2F2A">
        <w:tc>
          <w:tcPr>
            <w:tcW w:w="20" w:type="dxa"/>
            <w:tcBorders>
              <w:top w:val="nil"/>
              <w:left w:val="nil"/>
              <w:bottom w:val="nil"/>
              <w:right w:val="nil"/>
            </w:tcBorders>
            <w:shd w:val="clear" w:color="auto" w:fill="FFFFFF"/>
            <w:vAlign w:val="center"/>
          </w:tcPr>
          <w:p w14:paraId="76BFCB5D"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36E99A9C"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3ADD14D6" w14:textId="1A33E0C7" w:rsidR="00E62DA5" w:rsidRDefault="00C92674" w:rsidP="008F2F2A">
            <w:pPr>
              <w:widowControl w:val="0"/>
              <w:autoSpaceDE w:val="0"/>
              <w:autoSpaceDN w:val="0"/>
              <w:adjustRightInd w:val="0"/>
              <w:spacing w:before="60" w:after="60" w:line="240" w:lineRule="auto"/>
              <w:ind w:left="289" w:right="99"/>
              <w:rPr>
                <w:rFonts w:ascii="Arial" w:hAnsi="Arial" w:cs="Arial"/>
                <w:b/>
                <w:color w:val="FF0000"/>
                <w:sz w:val="28"/>
                <w:szCs w:val="24"/>
                <w:highlight w:val="yellow"/>
              </w:rPr>
            </w:pPr>
            <w:r>
              <w:rPr>
                <w:rFonts w:ascii="Arial" w:hAnsi="Arial" w:cs="Arial"/>
                <w:b/>
                <w:color w:val="FF0000"/>
                <w:sz w:val="28"/>
                <w:szCs w:val="24"/>
                <w:highlight w:val="yellow"/>
              </w:rPr>
              <w:t>12</w:t>
            </w:r>
            <w:r w:rsidR="00E62DA5">
              <w:rPr>
                <w:rFonts w:ascii="Arial" w:hAnsi="Arial" w:cs="Arial"/>
                <w:b/>
                <w:color w:val="FF0000"/>
                <w:sz w:val="28"/>
                <w:szCs w:val="24"/>
                <w:highlight w:val="yellow"/>
              </w:rPr>
              <w:t>/</w:t>
            </w:r>
            <w:r w:rsidR="00976DDD">
              <w:rPr>
                <w:rFonts w:ascii="Arial" w:hAnsi="Arial" w:cs="Arial"/>
                <w:b/>
                <w:color w:val="FF0000"/>
                <w:sz w:val="28"/>
                <w:szCs w:val="24"/>
                <w:highlight w:val="yellow"/>
              </w:rPr>
              <w:t>11</w:t>
            </w:r>
            <w:r w:rsidR="00E62DA5">
              <w:rPr>
                <w:rFonts w:ascii="Arial" w:hAnsi="Arial" w:cs="Arial"/>
                <w:b/>
                <w:color w:val="FF0000"/>
                <w:sz w:val="28"/>
                <w:szCs w:val="24"/>
                <w:highlight w:val="yellow"/>
              </w:rPr>
              <w:t>/20</w:t>
            </w:r>
            <w:r w:rsidR="00976DDD">
              <w:rPr>
                <w:rFonts w:ascii="Arial" w:hAnsi="Arial" w:cs="Arial"/>
                <w:b/>
                <w:color w:val="FF0000"/>
                <w:sz w:val="28"/>
                <w:szCs w:val="24"/>
                <w:highlight w:val="yellow"/>
              </w:rPr>
              <w:t xml:space="preserve">26 </w:t>
            </w:r>
            <w:r w:rsidR="00E62DA5" w:rsidRPr="00BF3595">
              <w:rPr>
                <w:rFonts w:ascii="Arial" w:hAnsi="Arial" w:cs="Arial"/>
                <w:b/>
                <w:color w:val="FF0000"/>
                <w:sz w:val="28"/>
                <w:szCs w:val="24"/>
                <w:highlight w:val="yellow"/>
              </w:rPr>
              <w:t>à</w:t>
            </w:r>
            <w:r w:rsidR="00976DDD">
              <w:rPr>
                <w:rFonts w:ascii="Arial" w:hAnsi="Arial" w:cs="Arial"/>
                <w:b/>
                <w:color w:val="FF0000"/>
                <w:sz w:val="28"/>
                <w:szCs w:val="24"/>
                <w:highlight w:val="yellow"/>
              </w:rPr>
              <w:t xml:space="preserve"> 16</w:t>
            </w:r>
            <w:r w:rsidR="00E62DA5" w:rsidRPr="00BF3595">
              <w:rPr>
                <w:rFonts w:ascii="Arial" w:hAnsi="Arial" w:cs="Arial"/>
                <w:b/>
                <w:color w:val="FF0000"/>
                <w:sz w:val="28"/>
                <w:szCs w:val="24"/>
                <w:highlight w:val="yellow"/>
              </w:rPr>
              <w:t>h</w:t>
            </w:r>
            <w:r w:rsidR="00976DDD">
              <w:rPr>
                <w:rFonts w:ascii="Arial" w:hAnsi="Arial" w:cs="Arial"/>
                <w:b/>
                <w:color w:val="FF0000"/>
                <w:sz w:val="28"/>
                <w:szCs w:val="24"/>
                <w:highlight w:val="yellow"/>
              </w:rPr>
              <w:t>30</w:t>
            </w:r>
            <w:r w:rsidR="00E62DA5" w:rsidRPr="00BF3595">
              <w:rPr>
                <w:rFonts w:ascii="Arial" w:hAnsi="Arial" w:cs="Arial"/>
                <w:b/>
                <w:color w:val="FF0000"/>
                <w:sz w:val="28"/>
                <w:szCs w:val="24"/>
                <w:highlight w:val="yellow"/>
              </w:rPr>
              <w:t xml:space="preserve">     </w:t>
            </w:r>
          </w:p>
        </w:tc>
      </w:tr>
      <w:tr w:rsidR="00E62DA5" w14:paraId="6E9DC7D8" w14:textId="77777777" w:rsidTr="008F2F2A">
        <w:tc>
          <w:tcPr>
            <w:tcW w:w="20" w:type="dxa"/>
            <w:tcBorders>
              <w:top w:val="nil"/>
              <w:left w:val="nil"/>
              <w:bottom w:val="nil"/>
              <w:right w:val="nil"/>
            </w:tcBorders>
            <w:shd w:val="clear" w:color="auto" w:fill="FFFFFF"/>
            <w:vAlign w:val="center"/>
          </w:tcPr>
          <w:p w14:paraId="7D2B8147"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090B7217"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1724820C" w14:textId="45ECE063" w:rsidR="00E62DA5" w:rsidRDefault="00C92674"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highlight w:val="yellow"/>
              </w:rPr>
              <w:t>04</w:t>
            </w:r>
            <w:r w:rsidR="00E62DA5" w:rsidRPr="001D4B36">
              <w:rPr>
                <w:rFonts w:ascii="Arial" w:hAnsi="Arial" w:cs="Arial"/>
                <w:b/>
                <w:color w:val="000000" w:themeColor="text1"/>
                <w:sz w:val="28"/>
                <w:szCs w:val="24"/>
                <w:highlight w:val="yellow"/>
              </w:rPr>
              <w:t>/</w:t>
            </w:r>
            <w:r w:rsidR="00976DDD">
              <w:rPr>
                <w:rFonts w:ascii="Arial" w:hAnsi="Arial" w:cs="Arial"/>
                <w:b/>
                <w:color w:val="000000" w:themeColor="text1"/>
                <w:sz w:val="28"/>
                <w:szCs w:val="24"/>
                <w:highlight w:val="yellow"/>
              </w:rPr>
              <w:t>1</w:t>
            </w:r>
            <w:r w:rsidR="00040090">
              <w:rPr>
                <w:rFonts w:ascii="Arial" w:hAnsi="Arial" w:cs="Arial"/>
                <w:b/>
                <w:color w:val="000000" w:themeColor="text1"/>
                <w:sz w:val="28"/>
                <w:szCs w:val="24"/>
                <w:highlight w:val="yellow"/>
              </w:rPr>
              <w:t>1</w:t>
            </w:r>
            <w:r w:rsidR="00E62DA5" w:rsidRPr="001D4B36">
              <w:rPr>
                <w:rFonts w:ascii="Arial" w:hAnsi="Arial" w:cs="Arial"/>
                <w:b/>
                <w:color w:val="000000" w:themeColor="text1"/>
                <w:sz w:val="28"/>
                <w:szCs w:val="24"/>
                <w:highlight w:val="yellow"/>
              </w:rPr>
              <w:t>/20</w:t>
            </w:r>
            <w:r w:rsidR="00976DDD">
              <w:rPr>
                <w:rFonts w:ascii="Arial" w:hAnsi="Arial" w:cs="Arial"/>
                <w:b/>
                <w:color w:val="000000" w:themeColor="text1"/>
                <w:sz w:val="28"/>
                <w:szCs w:val="24"/>
                <w:highlight w:val="yellow"/>
              </w:rPr>
              <w:t xml:space="preserve">26 </w:t>
            </w:r>
            <w:r w:rsidR="00E62DA5" w:rsidRPr="001D4B36">
              <w:rPr>
                <w:rFonts w:ascii="Arial" w:hAnsi="Arial" w:cs="Arial"/>
                <w:b/>
                <w:color w:val="000000" w:themeColor="text1"/>
                <w:sz w:val="28"/>
                <w:szCs w:val="24"/>
                <w:highlight w:val="yellow"/>
              </w:rPr>
              <w:t>à</w:t>
            </w:r>
            <w:r w:rsidR="00976DDD">
              <w:rPr>
                <w:rFonts w:ascii="Arial" w:hAnsi="Arial" w:cs="Arial"/>
                <w:b/>
                <w:color w:val="000000" w:themeColor="text1"/>
                <w:sz w:val="28"/>
                <w:szCs w:val="24"/>
                <w:highlight w:val="yellow"/>
              </w:rPr>
              <w:t xml:space="preserve"> 16</w:t>
            </w:r>
            <w:r w:rsidR="00E62DA5" w:rsidRPr="001D4B36">
              <w:rPr>
                <w:rFonts w:ascii="Arial" w:hAnsi="Arial" w:cs="Arial"/>
                <w:b/>
                <w:color w:val="000000" w:themeColor="text1"/>
                <w:sz w:val="28"/>
                <w:szCs w:val="24"/>
                <w:highlight w:val="yellow"/>
              </w:rPr>
              <w:t>h</w:t>
            </w:r>
            <w:r w:rsidR="00976DDD">
              <w:rPr>
                <w:rFonts w:ascii="Arial" w:hAnsi="Arial" w:cs="Arial"/>
                <w:b/>
                <w:color w:val="000000" w:themeColor="text1"/>
                <w:sz w:val="28"/>
                <w:szCs w:val="24"/>
                <w:highlight w:val="yellow"/>
              </w:rPr>
              <w:t>30</w:t>
            </w:r>
            <w:r w:rsidR="00E62DA5" w:rsidRPr="001D4B36">
              <w:rPr>
                <w:rFonts w:ascii="Arial" w:hAnsi="Arial" w:cs="Arial"/>
                <w:b/>
                <w:color w:val="000000" w:themeColor="text1"/>
                <w:sz w:val="28"/>
                <w:szCs w:val="24"/>
                <w:highlight w:val="yellow"/>
              </w:rPr>
              <w:t xml:space="preserve">    </w:t>
            </w:r>
          </w:p>
        </w:tc>
      </w:tr>
    </w:tbl>
    <w:p w14:paraId="3608A03B"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03F7CD88"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54948291" w14:textId="77777777" w:rsidR="008C35F7" w:rsidRDefault="008C35F7">
      <w:pPr>
        <w:widowControl w:val="0"/>
        <w:autoSpaceDE w:val="0"/>
        <w:autoSpaceDN w:val="0"/>
        <w:adjustRightInd w:val="0"/>
        <w:ind w:left="117" w:right="111"/>
        <w:rPr>
          <w:rFonts w:ascii="Arial" w:hAnsi="Arial" w:cs="Arial"/>
          <w:i/>
          <w:sz w:val="24"/>
          <w:szCs w:val="24"/>
          <w:u w:val="single"/>
        </w:rPr>
      </w:pPr>
    </w:p>
    <w:p w14:paraId="6061DC4D" w14:textId="77777777" w:rsidR="00E62DA5" w:rsidRDefault="00E62DA5">
      <w:pPr>
        <w:widowControl w:val="0"/>
        <w:autoSpaceDE w:val="0"/>
        <w:autoSpaceDN w:val="0"/>
        <w:adjustRightInd w:val="0"/>
        <w:ind w:left="117" w:right="111"/>
        <w:rPr>
          <w:rFonts w:ascii="Arial" w:hAnsi="Arial" w:cs="Arial"/>
          <w:i/>
          <w:sz w:val="24"/>
          <w:szCs w:val="24"/>
          <w:u w:val="single"/>
        </w:rPr>
      </w:pPr>
    </w:p>
    <w:p w14:paraId="254D57D5" w14:textId="77777777" w:rsidR="00E62DA5" w:rsidRDefault="00E62DA5">
      <w:pPr>
        <w:widowControl w:val="0"/>
        <w:autoSpaceDE w:val="0"/>
        <w:autoSpaceDN w:val="0"/>
        <w:adjustRightInd w:val="0"/>
        <w:ind w:left="117" w:right="111"/>
        <w:rPr>
          <w:rFonts w:ascii="Arial" w:hAnsi="Arial" w:cs="Arial"/>
          <w:i/>
          <w:sz w:val="24"/>
          <w:szCs w:val="24"/>
          <w:u w:val="single"/>
        </w:rPr>
      </w:pPr>
    </w:p>
    <w:p w14:paraId="232F4266" w14:textId="77777777" w:rsidR="001F43FE" w:rsidRDefault="001F43FE">
      <w:pPr>
        <w:widowControl w:val="0"/>
        <w:autoSpaceDE w:val="0"/>
        <w:autoSpaceDN w:val="0"/>
        <w:adjustRightInd w:val="0"/>
        <w:ind w:left="117" w:right="111"/>
        <w:rPr>
          <w:rFonts w:ascii="Arial" w:hAnsi="Arial" w:cs="Arial"/>
          <w:color w:val="000000"/>
        </w:rPr>
      </w:pPr>
    </w:p>
    <w:p w14:paraId="6713097C" w14:textId="77777777" w:rsidR="00705148" w:rsidRDefault="00705148">
      <w:pPr>
        <w:widowControl w:val="0"/>
        <w:autoSpaceDE w:val="0"/>
        <w:autoSpaceDN w:val="0"/>
        <w:adjustRightInd w:val="0"/>
        <w:ind w:left="117" w:right="111"/>
        <w:rPr>
          <w:rFonts w:ascii="Arial" w:hAnsi="Arial" w:cs="Arial"/>
          <w:color w:val="000000"/>
        </w:rPr>
      </w:pPr>
    </w:p>
    <w:p w14:paraId="605FD05B" w14:textId="77777777" w:rsidR="00B75269" w:rsidRDefault="00B75269">
      <w:pPr>
        <w:widowControl w:val="0"/>
        <w:autoSpaceDE w:val="0"/>
        <w:autoSpaceDN w:val="0"/>
        <w:adjustRightInd w:val="0"/>
        <w:ind w:left="117" w:right="111"/>
        <w:rPr>
          <w:rFonts w:ascii="Arial" w:hAnsi="Arial" w:cs="Arial"/>
          <w:color w:val="000000"/>
        </w:rPr>
      </w:pPr>
    </w:p>
    <w:p w14:paraId="56C92BFE" w14:textId="77777777" w:rsidR="00B75269" w:rsidRDefault="00B75269">
      <w:pPr>
        <w:widowControl w:val="0"/>
        <w:autoSpaceDE w:val="0"/>
        <w:autoSpaceDN w:val="0"/>
        <w:adjustRightInd w:val="0"/>
        <w:ind w:left="117" w:right="111"/>
        <w:rPr>
          <w:rFonts w:ascii="Arial" w:hAnsi="Arial" w:cs="Arial"/>
          <w:color w:val="000000"/>
        </w:rPr>
      </w:pPr>
    </w:p>
    <w:p w14:paraId="7EA98F8E" w14:textId="77777777" w:rsidR="006874DC" w:rsidRDefault="006874DC">
      <w:pPr>
        <w:rPr>
          <w:rFonts w:ascii="Arial" w:hAnsi="Arial" w:cs="Arial"/>
          <w:b/>
          <w:bCs/>
          <w:color w:val="595959"/>
          <w:sz w:val="28"/>
          <w:szCs w:val="28"/>
        </w:rPr>
      </w:pPr>
      <w:r>
        <w:rPr>
          <w:rFonts w:ascii="Arial" w:hAnsi="Arial" w:cs="Arial"/>
          <w:b/>
          <w:bCs/>
          <w:color w:val="595959"/>
          <w:sz w:val="28"/>
          <w:szCs w:val="28"/>
        </w:rPr>
        <w:br w:type="page"/>
      </w:r>
    </w:p>
    <w:p w14:paraId="49F52416"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5C76303D"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D25829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310441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0211AAC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AD2895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79EC772C" w14:textId="5D66AF1F" w:rsidR="008C35F7" w:rsidRPr="009A6D5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A6D57">
        <w:rPr>
          <w:rFonts w:ascii="Arial" w:hAnsi="Arial" w:cs="Arial"/>
          <w:color w:val="000000"/>
          <w:sz w:val="20"/>
          <w:szCs w:val="20"/>
        </w:rPr>
        <w:t>DIR.</w:t>
      </w:r>
      <w:r w:rsidR="009A6D57" w:rsidRPr="009A6D57">
        <w:rPr>
          <w:rFonts w:ascii="Arial" w:hAnsi="Arial" w:cs="Arial"/>
          <w:color w:val="000000"/>
          <w:sz w:val="20"/>
          <w:szCs w:val="20"/>
        </w:rPr>
        <w:t xml:space="preserve"> RURALITE ET ENVIRONNEMENT</w:t>
      </w:r>
    </w:p>
    <w:p w14:paraId="7FA4C15A" w14:textId="77777777" w:rsidR="008C35F7" w:rsidRPr="009A6D5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A6D57">
        <w:rPr>
          <w:rFonts w:ascii="Arial" w:hAnsi="Arial" w:cs="Arial"/>
          <w:color w:val="000000"/>
          <w:sz w:val="20"/>
          <w:szCs w:val="20"/>
        </w:rPr>
        <w:t xml:space="preserve">Représentant : Conseil Départemental du Nord </w:t>
      </w:r>
    </w:p>
    <w:p w14:paraId="6E9A88F6" w14:textId="77777777" w:rsidR="008C35F7" w:rsidRPr="009A6D5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A6D57">
        <w:rPr>
          <w:rFonts w:ascii="Arial" w:hAnsi="Arial" w:cs="Arial"/>
          <w:color w:val="000000"/>
          <w:sz w:val="20"/>
          <w:szCs w:val="20"/>
        </w:rPr>
        <w:t>Adresse : Conseil Départemental du Nord</w:t>
      </w:r>
    </w:p>
    <w:p w14:paraId="39853B88" w14:textId="77777777" w:rsidR="008C35F7" w:rsidRPr="009A6D5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A6D57">
        <w:rPr>
          <w:rFonts w:ascii="Arial" w:hAnsi="Arial" w:cs="Arial"/>
          <w:color w:val="000000"/>
          <w:sz w:val="20"/>
          <w:szCs w:val="20"/>
        </w:rPr>
        <w:t>51 rue Gustave DELORY</w:t>
      </w:r>
    </w:p>
    <w:p w14:paraId="4749951E" w14:textId="77777777" w:rsidR="008C35F7" w:rsidRPr="009A6D5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A6D57">
        <w:rPr>
          <w:rFonts w:ascii="Arial" w:hAnsi="Arial" w:cs="Arial"/>
          <w:color w:val="000000"/>
          <w:sz w:val="20"/>
          <w:szCs w:val="20"/>
        </w:rPr>
        <w:t>59047 Lille CEDEX</w:t>
      </w:r>
    </w:p>
    <w:p w14:paraId="6CEA6907" w14:textId="40A8A176"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9A6D57">
        <w:rPr>
          <w:rFonts w:ascii="Arial" w:hAnsi="Arial" w:cs="Arial"/>
          <w:color w:val="000000"/>
          <w:sz w:val="20"/>
          <w:szCs w:val="20"/>
        </w:rPr>
        <w:t xml:space="preserve">Courriel : </w:t>
      </w:r>
      <w:hyperlink r:id="rId10" w:history="1">
        <w:r w:rsidRPr="009A6D57">
          <w:rPr>
            <w:rFonts w:ascii="Arial" w:hAnsi="Arial" w:cs="Arial"/>
            <w:color w:val="000000" w:themeColor="text1"/>
            <w:sz w:val="20"/>
            <w:szCs w:val="20"/>
            <w:u w:val="single"/>
          </w:rPr>
          <w:t>PAP-FS@lenord.fr</w:t>
        </w:r>
      </w:hyperlink>
      <w:r w:rsidRPr="008C35F7">
        <w:rPr>
          <w:rFonts w:ascii="Arial" w:hAnsi="Arial" w:cs="Arial"/>
          <w:color w:val="000000"/>
          <w:sz w:val="20"/>
          <w:szCs w:val="20"/>
        </w:rPr>
        <w:t xml:space="preserve"> </w:t>
      </w:r>
      <w:r w:rsidR="009A6D57" w:rsidRPr="00175FF5">
        <w:rPr>
          <w:rFonts w:ascii="Arial" w:hAnsi="Arial" w:cs="Arial"/>
          <w:b/>
          <w:color w:val="000000"/>
          <w:sz w:val="18"/>
          <w:szCs w:val="18"/>
        </w:rPr>
        <w:t xml:space="preserve"> </w:t>
      </w:r>
    </w:p>
    <w:p w14:paraId="77CC162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6B7B6DB9"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92D4704"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90A6B8C" w14:textId="426BC0E5" w:rsidR="00897E9B" w:rsidRPr="009A6D57"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9A6D57">
        <w:rPr>
          <w:rFonts w:ascii="Arial" w:hAnsi="Arial" w:cs="Arial"/>
          <w:b/>
          <w:bCs/>
          <w:color w:val="000000"/>
          <w:sz w:val="20"/>
          <w:szCs w:val="20"/>
        </w:rPr>
        <w:t>Procédure de passation et forme d</w:t>
      </w:r>
      <w:r w:rsidR="009A6D57" w:rsidRPr="009A6D57">
        <w:rPr>
          <w:rFonts w:ascii="Arial" w:hAnsi="Arial" w:cs="Arial"/>
          <w:b/>
          <w:bCs/>
          <w:color w:val="000000"/>
          <w:sz w:val="20"/>
          <w:szCs w:val="20"/>
        </w:rPr>
        <w:t>e l’</w:t>
      </w:r>
      <w:r w:rsidRPr="009A6D57">
        <w:rPr>
          <w:rFonts w:ascii="Arial" w:hAnsi="Arial" w:cs="Arial"/>
          <w:b/>
          <w:bCs/>
          <w:color w:val="000000"/>
          <w:sz w:val="20"/>
          <w:szCs w:val="20"/>
        </w:rPr>
        <w:t>accord-cadre :</w:t>
      </w:r>
    </w:p>
    <w:p w14:paraId="7FCCC6E0"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E6F89D3" w14:textId="77777777" w:rsidR="00897E9B" w:rsidRPr="009A6D57"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9A6D57">
        <w:rPr>
          <w:rFonts w:ascii="Arial" w:hAnsi="Arial" w:cs="Arial"/>
          <w:sz w:val="20"/>
          <w:szCs w:val="20"/>
        </w:rPr>
        <w:t>Procédure adaptée ouverte (Article R2123-1 3° - Services sociaux et autres services spécifiques - Code de la commande publique)</w:t>
      </w:r>
    </w:p>
    <w:p w14:paraId="73A1B810" w14:textId="77777777" w:rsidR="00897E9B" w:rsidRPr="009A6D57"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9A6D57">
        <w:rPr>
          <w:rFonts w:ascii="Arial" w:hAnsi="Arial" w:cs="Arial"/>
          <w:sz w:val="20"/>
          <w:szCs w:val="20"/>
        </w:rPr>
        <w:t>Accord-cadre à bons de commande (Articles R2162-2, R2162-13 et R2162-14 - Code de la commande publique).</w:t>
      </w:r>
    </w:p>
    <w:p w14:paraId="2CC97196" w14:textId="77777777" w:rsidR="00897E9B" w:rsidRPr="009A6D57"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9A6D57">
        <w:rPr>
          <w:rFonts w:ascii="Arial" w:hAnsi="Arial" w:cs="Arial"/>
          <w:sz w:val="20"/>
          <w:szCs w:val="20"/>
        </w:rPr>
        <w:t>Allotissement (Articles R2113-1 à R2113-3 - Code de la commande publique)</w:t>
      </w:r>
    </w:p>
    <w:p w14:paraId="66B5EEC8"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28D181" w14:textId="76D7BB3E" w:rsidR="002E519F" w:rsidRDefault="002E519F"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9A6D57">
        <w:rPr>
          <w:rFonts w:ascii="Arial" w:hAnsi="Arial" w:cs="Arial"/>
          <w:iCs/>
          <w:color w:val="000000"/>
          <w:sz w:val="20"/>
          <w:szCs w:val="20"/>
        </w:rPr>
        <w:t>Il s'agit d'un accord-cadre mono-attributaire</w:t>
      </w:r>
      <w:r w:rsidR="008D7D08" w:rsidRPr="009A6D57">
        <w:rPr>
          <w:rFonts w:ascii="Arial" w:hAnsi="Arial" w:cs="Arial"/>
          <w:iCs/>
          <w:color w:val="000000"/>
          <w:sz w:val="20"/>
          <w:szCs w:val="20"/>
        </w:rPr>
        <w:t xml:space="preserve"> à </w:t>
      </w:r>
      <w:r w:rsidR="00F4613D" w:rsidRPr="009A6D57">
        <w:rPr>
          <w:rFonts w:ascii="Arial" w:hAnsi="Arial" w:cs="Arial"/>
          <w:iCs/>
          <w:color w:val="000000"/>
          <w:sz w:val="20"/>
          <w:szCs w:val="20"/>
        </w:rPr>
        <w:t>bons de commandes</w:t>
      </w:r>
      <w:r w:rsidR="008D7D08" w:rsidRPr="009A6D57">
        <w:rPr>
          <w:rFonts w:ascii="Arial" w:hAnsi="Arial" w:cs="Arial"/>
          <w:iCs/>
          <w:color w:val="000000"/>
          <w:sz w:val="20"/>
          <w:szCs w:val="20"/>
        </w:rPr>
        <w:t xml:space="preserve">, conclu </w:t>
      </w:r>
      <w:r w:rsidRPr="009A6D57">
        <w:rPr>
          <w:rFonts w:ascii="Arial" w:hAnsi="Arial" w:cs="Arial"/>
          <w:iCs/>
          <w:color w:val="000000"/>
          <w:sz w:val="20"/>
          <w:szCs w:val="20"/>
        </w:rPr>
        <w:t>avec un (1) (</w:t>
      </w:r>
      <w:r w:rsidRPr="009A6D57">
        <w:rPr>
          <w:rFonts w:ascii="Arial" w:hAnsi="Arial" w:cs="Arial"/>
          <w:i/>
          <w:iCs/>
          <w:color w:val="000000"/>
          <w:sz w:val="20"/>
          <w:szCs w:val="20"/>
        </w:rPr>
        <w:t>seul)</w:t>
      </w:r>
      <w:r w:rsidRPr="009A6D57">
        <w:rPr>
          <w:rFonts w:ascii="Arial" w:hAnsi="Arial" w:cs="Arial"/>
          <w:iCs/>
          <w:color w:val="000000"/>
          <w:sz w:val="20"/>
          <w:szCs w:val="20"/>
        </w:rPr>
        <w:t xml:space="preserve"> opérateur économique</w:t>
      </w:r>
      <w:r w:rsidR="009A6D57" w:rsidRPr="009A6D57">
        <w:rPr>
          <w:rFonts w:ascii="Arial" w:hAnsi="Arial" w:cs="Arial"/>
          <w:iCs/>
          <w:color w:val="000000"/>
          <w:sz w:val="20"/>
          <w:szCs w:val="20"/>
        </w:rPr>
        <w:t>, décomposé en 3 lots géographiques</w:t>
      </w:r>
      <w:r w:rsidRPr="009A6D57">
        <w:rPr>
          <w:rFonts w:ascii="Arial" w:hAnsi="Arial" w:cs="Arial"/>
          <w:iCs/>
          <w:color w:val="000000"/>
          <w:sz w:val="20"/>
          <w:szCs w:val="20"/>
        </w:rPr>
        <w:t xml:space="preserve">. Il sera exécuté par </w:t>
      </w:r>
      <w:r w:rsidR="00AC11BD" w:rsidRPr="009A6D57">
        <w:rPr>
          <w:rFonts w:ascii="Arial" w:hAnsi="Arial" w:cs="Arial"/>
          <w:iCs/>
          <w:color w:val="000000"/>
          <w:sz w:val="20"/>
          <w:szCs w:val="20"/>
        </w:rPr>
        <w:t>l’émission</w:t>
      </w:r>
      <w:r w:rsidRPr="009A6D57">
        <w:rPr>
          <w:rFonts w:ascii="Arial" w:hAnsi="Arial" w:cs="Arial"/>
          <w:iCs/>
          <w:color w:val="000000"/>
          <w:sz w:val="20"/>
          <w:szCs w:val="20"/>
        </w:rPr>
        <w:t xml:space="preserve"> de </w:t>
      </w:r>
      <w:r w:rsidR="00764382" w:rsidRPr="009A6D57">
        <w:rPr>
          <w:rFonts w:ascii="Arial" w:hAnsi="Arial" w:cs="Arial"/>
          <w:iCs/>
          <w:color w:val="000000"/>
          <w:sz w:val="20"/>
          <w:szCs w:val="20"/>
        </w:rPr>
        <w:t>bons de commande.</w:t>
      </w:r>
    </w:p>
    <w:p w14:paraId="24FA194E" w14:textId="77777777" w:rsidR="00D24B37" w:rsidRDefault="00D24B3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6B26F4B3"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0865FA0"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E0F6CD8"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40CF6DA4"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70ADF7E1" w14:textId="1C802B1F"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9A6D57">
        <w:rPr>
          <w:rFonts w:ascii="Arial" w:hAnsi="Arial" w:cs="Arial"/>
          <w:color w:val="000000"/>
          <w:sz w:val="20"/>
          <w:szCs w:val="20"/>
        </w:rPr>
        <w:t>prestations</w:t>
      </w:r>
      <w:r w:rsidR="00E42B33">
        <w:rPr>
          <w:rFonts w:ascii="Arial" w:hAnsi="Arial" w:cs="Arial"/>
          <w:color w:val="000000"/>
          <w:sz w:val="20"/>
          <w:szCs w:val="20"/>
        </w:rPr>
        <w:t xml:space="preserve"> de services</w:t>
      </w:r>
      <w:r w:rsidR="009A6D57">
        <w:rPr>
          <w:rFonts w:ascii="Arial" w:hAnsi="Arial" w:cs="Arial"/>
          <w:color w:val="000000"/>
          <w:sz w:val="20"/>
          <w:szCs w:val="20"/>
        </w:rPr>
        <w:t xml:space="preserve"> de mise en place d’un programme d’animations nature à destination des collégiens du Département du Nord </w:t>
      </w:r>
    </w:p>
    <w:p w14:paraId="5D0B61A1"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18AD571A"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2569C637"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CF32C5A"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27F96378"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5AB3F0F0"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65E5FABA" w14:textId="6E0526C7" w:rsidR="008D7D08" w:rsidRPr="009A6D57" w:rsidRDefault="009A6D57" w:rsidP="00764382">
            <w:pPr>
              <w:widowControl w:val="0"/>
              <w:autoSpaceDE w:val="0"/>
              <w:autoSpaceDN w:val="0"/>
              <w:adjustRightInd w:val="0"/>
              <w:spacing w:before="60" w:after="60" w:line="240" w:lineRule="auto"/>
              <w:ind w:left="108" w:right="108"/>
              <w:rPr>
                <w:rFonts w:ascii="Arial" w:hAnsi="Arial" w:cs="Arial"/>
                <w:sz w:val="20"/>
                <w:szCs w:val="20"/>
              </w:rPr>
            </w:pPr>
            <w:r w:rsidRPr="009A6D57">
              <w:rPr>
                <w:rFonts w:ascii="Arial" w:hAnsi="Arial" w:cs="Arial"/>
                <w:color w:val="000000"/>
                <w:sz w:val="20"/>
                <w:szCs w:val="20"/>
              </w:rPr>
              <w:t>80540000-1</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42D0AE1A" w14:textId="7BD87EDC" w:rsidR="008D7D08" w:rsidRPr="009A6D57" w:rsidRDefault="009A6D57" w:rsidP="00764382">
            <w:pPr>
              <w:widowControl w:val="0"/>
              <w:autoSpaceDE w:val="0"/>
              <w:autoSpaceDN w:val="0"/>
              <w:adjustRightInd w:val="0"/>
              <w:spacing w:before="60" w:after="60" w:line="240" w:lineRule="auto"/>
              <w:ind w:left="108" w:right="95"/>
              <w:rPr>
                <w:rFonts w:ascii="Arial" w:hAnsi="Arial" w:cs="Arial"/>
                <w:sz w:val="20"/>
                <w:szCs w:val="20"/>
              </w:rPr>
            </w:pPr>
            <w:r w:rsidRPr="009A6D57">
              <w:rPr>
                <w:rFonts w:ascii="Arial" w:hAnsi="Arial" w:cs="Arial"/>
                <w:color w:val="000000"/>
                <w:sz w:val="20"/>
                <w:szCs w:val="20"/>
              </w:rPr>
              <w:t>Services de formation dans le domaine de l’environnement</w:t>
            </w:r>
          </w:p>
        </w:tc>
      </w:tr>
    </w:tbl>
    <w:p w14:paraId="442F0AB1"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BBA0A88"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B32E245"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A1F22E5" w14:textId="3FF5BF1A" w:rsidR="00716257" w:rsidRPr="009A6D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9A6D57">
        <w:rPr>
          <w:rFonts w:ascii="Arial" w:hAnsi="Arial" w:cs="Arial"/>
          <w:iCs/>
          <w:color w:val="000000"/>
          <w:sz w:val="20"/>
          <w:szCs w:val="20"/>
        </w:rPr>
        <w:t xml:space="preserve">Date prévisionnelle </w:t>
      </w:r>
      <w:r w:rsidR="00E83978" w:rsidRPr="009A6D57">
        <w:rPr>
          <w:rFonts w:ascii="Arial" w:hAnsi="Arial" w:cs="Arial"/>
          <w:iCs/>
          <w:color w:val="000000"/>
          <w:sz w:val="20"/>
          <w:szCs w:val="20"/>
        </w:rPr>
        <w:t>de démarrage des prestations</w:t>
      </w:r>
      <w:r w:rsidRPr="009A6D57">
        <w:rPr>
          <w:rFonts w:ascii="Arial" w:hAnsi="Arial" w:cs="Arial"/>
          <w:iCs/>
          <w:color w:val="000000"/>
          <w:sz w:val="20"/>
          <w:szCs w:val="20"/>
        </w:rPr>
        <w:t> :</w:t>
      </w:r>
      <w:r w:rsidR="009A6D57" w:rsidRPr="009A6D57">
        <w:rPr>
          <w:rFonts w:ascii="Arial" w:hAnsi="Arial" w:cs="Arial"/>
          <w:iCs/>
          <w:color w:val="000000"/>
          <w:sz w:val="20"/>
          <w:szCs w:val="20"/>
        </w:rPr>
        <w:t xml:space="preserve"> Mars 2027</w:t>
      </w:r>
    </w:p>
    <w:p w14:paraId="578A7D03" w14:textId="77777777" w:rsidR="00716257" w:rsidRPr="009A6D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68828F35" w14:textId="77777777" w:rsidR="00CE1863"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A6D57">
        <w:rPr>
          <w:rFonts w:ascii="Arial" w:hAnsi="Arial" w:cs="Arial"/>
          <w:color w:val="000000"/>
          <w:sz w:val="20"/>
          <w:szCs w:val="20"/>
        </w:rPr>
        <w:t>Le marché public prend effet à sa date de notification au titulaire pour une durée de 12 mois reconductible tacitement 3 fois 12 mois.</w:t>
      </w:r>
    </w:p>
    <w:p w14:paraId="5684D5FB"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111D6E6"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646E11C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6DAD633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FC470AD" w14:textId="510E96E4"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La consultation est décomposée en </w:t>
      </w:r>
      <w:r w:rsidR="00134A4C">
        <w:rPr>
          <w:rFonts w:ascii="Arial" w:hAnsi="Arial" w:cs="Arial"/>
          <w:color w:val="000000"/>
          <w:sz w:val="20"/>
          <w:szCs w:val="20"/>
        </w:rPr>
        <w:t xml:space="preserve">3 </w:t>
      </w:r>
      <w:r>
        <w:rPr>
          <w:rFonts w:ascii="Arial" w:hAnsi="Arial" w:cs="Arial"/>
          <w:color w:val="000000"/>
          <w:sz w:val="20"/>
          <w:szCs w:val="20"/>
        </w:rPr>
        <w:t>lots</w:t>
      </w:r>
      <w:r w:rsidR="00134A4C">
        <w:rPr>
          <w:rFonts w:ascii="Arial" w:hAnsi="Arial" w:cs="Arial"/>
          <w:color w:val="000000"/>
          <w:sz w:val="20"/>
          <w:szCs w:val="20"/>
        </w:rPr>
        <w:t xml:space="preserve"> géographiques</w:t>
      </w:r>
      <w:r>
        <w:rPr>
          <w:rFonts w:ascii="Arial" w:hAnsi="Arial" w:cs="Arial"/>
          <w:color w:val="000000"/>
          <w:sz w:val="20"/>
          <w:szCs w:val="20"/>
        </w:rPr>
        <w:t xml:space="preserve"> : </w:t>
      </w:r>
    </w:p>
    <w:p w14:paraId="44A6CD6F" w14:textId="77777777" w:rsidR="00134A4C" w:rsidRDefault="00134A4C">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7223" w:type="dxa"/>
        <w:tblInd w:w="19" w:type="dxa"/>
        <w:tblLayout w:type="fixed"/>
        <w:tblCellMar>
          <w:left w:w="0" w:type="dxa"/>
          <w:right w:w="0" w:type="dxa"/>
        </w:tblCellMar>
        <w:tblLook w:val="0000" w:firstRow="0" w:lastRow="0" w:firstColumn="0" w:lastColumn="0" w:noHBand="0" w:noVBand="0"/>
      </w:tblPr>
      <w:tblGrid>
        <w:gridCol w:w="1279"/>
        <w:gridCol w:w="3821"/>
        <w:gridCol w:w="2123"/>
      </w:tblGrid>
      <w:tr w:rsidR="00134A4C" w:rsidRPr="00EF5942" w14:paraId="2E69C028" w14:textId="77777777" w:rsidTr="00DB3D45">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E33108A" w14:textId="77777777" w:rsidR="00134A4C" w:rsidRPr="00EF5942" w:rsidRDefault="00134A4C" w:rsidP="00DB3D45">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80E2DA3" w14:textId="77777777" w:rsidR="00134A4C" w:rsidRPr="00EF5942" w:rsidRDefault="00134A4C" w:rsidP="00DB3D45">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2F9A633" w14:textId="77777777" w:rsidR="00134A4C" w:rsidRPr="00EF5942" w:rsidRDefault="00134A4C" w:rsidP="00DB3D45">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134A4C" w:rsidRPr="00EF5942" w14:paraId="342D7626" w14:textId="77777777" w:rsidTr="00DB3D45">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9FD78E7" w14:textId="77777777" w:rsidR="00134A4C" w:rsidRPr="00EF5942" w:rsidRDefault="00134A4C" w:rsidP="00DB3D45">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n°1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C13FC7F" w14:textId="77777777" w:rsidR="00134A4C" w:rsidRPr="002B0B0B" w:rsidRDefault="00134A4C" w:rsidP="00DB3D45">
            <w:pPr>
              <w:widowControl w:val="0"/>
              <w:autoSpaceDE w:val="0"/>
              <w:autoSpaceDN w:val="0"/>
              <w:adjustRightInd w:val="0"/>
              <w:spacing w:before="60" w:after="60" w:line="240" w:lineRule="auto"/>
              <w:ind w:right="81"/>
              <w:rPr>
                <w:rFonts w:ascii="Arial" w:hAnsi="Arial" w:cs="Arial"/>
                <w:color w:val="000000"/>
                <w:sz w:val="20"/>
                <w:szCs w:val="20"/>
                <w:highlight w:val="yellow"/>
              </w:rPr>
            </w:pPr>
            <w:r w:rsidRPr="002B0B0B">
              <w:rPr>
                <w:rFonts w:ascii="Arial" w:hAnsi="Arial" w:cs="Arial"/>
                <w:color w:val="000000"/>
                <w:sz w:val="20"/>
                <w:szCs w:val="20"/>
              </w:rPr>
              <w:t>Animations sur le territoire de l’arrondissement de Dunkerque et de Lille</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5CA9863" w14:textId="77777777" w:rsidR="00134A4C" w:rsidRPr="006B06AB" w:rsidRDefault="00134A4C" w:rsidP="00DB3D45">
            <w:pPr>
              <w:widowControl w:val="0"/>
              <w:autoSpaceDE w:val="0"/>
              <w:autoSpaceDN w:val="0"/>
              <w:adjustRightInd w:val="0"/>
              <w:spacing w:before="60" w:after="60" w:line="240" w:lineRule="auto"/>
              <w:ind w:left="119" w:right="89"/>
              <w:rPr>
                <w:rFonts w:ascii="Arial" w:hAnsi="Arial" w:cs="Arial"/>
                <w:color w:val="000000"/>
                <w:sz w:val="20"/>
                <w:szCs w:val="20"/>
              </w:rPr>
            </w:pPr>
            <w:r w:rsidRPr="006B06AB">
              <w:rPr>
                <w:rFonts w:ascii="Arial" w:hAnsi="Arial" w:cs="Arial"/>
                <w:color w:val="000000"/>
                <w:sz w:val="20"/>
                <w:szCs w:val="20"/>
              </w:rPr>
              <w:t>Sans minimum</w:t>
            </w:r>
          </w:p>
          <w:p w14:paraId="6844D85E" w14:textId="394EF4B3" w:rsidR="00134A4C" w:rsidRPr="006819C7" w:rsidRDefault="00134A4C" w:rsidP="00DB3D45">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6B06AB">
              <w:rPr>
                <w:rFonts w:ascii="Arial" w:hAnsi="Arial" w:cs="Arial"/>
                <w:color w:val="000000"/>
                <w:sz w:val="20"/>
                <w:szCs w:val="20"/>
              </w:rPr>
              <w:t xml:space="preserve">Montant maximum annuel : </w:t>
            </w:r>
            <w:r w:rsidR="003E3E85">
              <w:rPr>
                <w:rFonts w:ascii="Arial" w:hAnsi="Arial" w:cs="Arial"/>
                <w:color w:val="000000"/>
                <w:sz w:val="20"/>
                <w:szCs w:val="20"/>
              </w:rPr>
              <w:t xml:space="preserve">30 </w:t>
            </w:r>
            <w:r w:rsidRPr="006B06AB">
              <w:rPr>
                <w:rFonts w:ascii="Arial" w:hAnsi="Arial" w:cs="Arial"/>
                <w:color w:val="000000"/>
                <w:sz w:val="20"/>
                <w:szCs w:val="20"/>
              </w:rPr>
              <w:t>000 €</w:t>
            </w:r>
            <w:r w:rsidR="003E3E85">
              <w:rPr>
                <w:rFonts w:ascii="Arial" w:hAnsi="Arial" w:cs="Arial"/>
                <w:color w:val="000000"/>
                <w:sz w:val="20"/>
                <w:szCs w:val="20"/>
              </w:rPr>
              <w:t xml:space="preserve"> TTC</w:t>
            </w:r>
          </w:p>
        </w:tc>
      </w:tr>
      <w:tr w:rsidR="00134A4C" w:rsidRPr="00EF5942" w14:paraId="62386B8B" w14:textId="77777777" w:rsidTr="00DB3D45">
        <w:trPr>
          <w:trHeight w:val="136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F1A6E24" w14:textId="77777777" w:rsidR="00134A4C" w:rsidRPr="002B0B0B" w:rsidRDefault="00134A4C" w:rsidP="00DB3D45">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Lot n°2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40028DB" w14:textId="77777777" w:rsidR="00134A4C" w:rsidRPr="006819C7" w:rsidRDefault="00134A4C" w:rsidP="00DB3D45">
            <w:pPr>
              <w:widowControl w:val="0"/>
              <w:autoSpaceDE w:val="0"/>
              <w:autoSpaceDN w:val="0"/>
              <w:adjustRightInd w:val="0"/>
              <w:spacing w:before="60" w:after="60" w:line="240" w:lineRule="auto"/>
              <w:ind w:left="119" w:right="81"/>
              <w:rPr>
                <w:rFonts w:ascii="Arial" w:hAnsi="Arial" w:cs="Arial"/>
                <w:color w:val="000000"/>
                <w:sz w:val="20"/>
                <w:szCs w:val="20"/>
                <w:highlight w:val="yellow"/>
              </w:rPr>
            </w:pPr>
            <w:r w:rsidRPr="006B06AB">
              <w:rPr>
                <w:rFonts w:ascii="Arial" w:hAnsi="Arial" w:cs="Arial"/>
                <w:color w:val="000000"/>
                <w:sz w:val="20"/>
                <w:szCs w:val="20"/>
              </w:rPr>
              <w:t>Animations sur le territoire de l’arrondissement de Douai et de Valenciennes</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52C21DD" w14:textId="77777777" w:rsidR="00134A4C" w:rsidRPr="006B06AB" w:rsidRDefault="00134A4C" w:rsidP="00DB3D45">
            <w:pPr>
              <w:widowControl w:val="0"/>
              <w:autoSpaceDE w:val="0"/>
              <w:autoSpaceDN w:val="0"/>
              <w:adjustRightInd w:val="0"/>
              <w:spacing w:before="60" w:after="60" w:line="240" w:lineRule="auto"/>
              <w:ind w:left="119" w:right="89"/>
              <w:rPr>
                <w:rFonts w:ascii="Arial" w:hAnsi="Arial" w:cs="Arial"/>
                <w:color w:val="000000"/>
                <w:sz w:val="20"/>
                <w:szCs w:val="20"/>
              </w:rPr>
            </w:pPr>
            <w:r w:rsidRPr="006B06AB">
              <w:rPr>
                <w:rFonts w:ascii="Arial" w:hAnsi="Arial" w:cs="Arial"/>
                <w:color w:val="000000"/>
                <w:sz w:val="20"/>
                <w:szCs w:val="20"/>
              </w:rPr>
              <w:t>Sans minimum</w:t>
            </w:r>
          </w:p>
          <w:p w14:paraId="191BFFFE" w14:textId="7C7A7738" w:rsidR="00134A4C" w:rsidRPr="006819C7" w:rsidRDefault="00134A4C" w:rsidP="00DB3D45">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6B06AB">
              <w:rPr>
                <w:rFonts w:ascii="Arial" w:hAnsi="Arial" w:cs="Arial"/>
                <w:color w:val="000000"/>
                <w:sz w:val="20"/>
                <w:szCs w:val="20"/>
              </w:rPr>
              <w:t xml:space="preserve">Montant maximum annuel : </w:t>
            </w:r>
            <w:r w:rsidR="003E3E85">
              <w:rPr>
                <w:rFonts w:ascii="Arial" w:hAnsi="Arial" w:cs="Arial"/>
                <w:color w:val="000000"/>
                <w:sz w:val="20"/>
                <w:szCs w:val="20"/>
              </w:rPr>
              <w:t>10 000 € TTC</w:t>
            </w:r>
          </w:p>
        </w:tc>
      </w:tr>
      <w:tr w:rsidR="00134A4C" w:rsidRPr="00EF5942" w14:paraId="6718CEC4" w14:textId="77777777" w:rsidTr="00DB3D45">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9829D26" w14:textId="77777777" w:rsidR="00134A4C" w:rsidRPr="00EF5942" w:rsidRDefault="00134A4C" w:rsidP="00DB3D45">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n°3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2D372A1" w14:textId="77777777" w:rsidR="00134A4C" w:rsidRPr="006819C7" w:rsidRDefault="00134A4C" w:rsidP="00DB3D45">
            <w:pPr>
              <w:widowControl w:val="0"/>
              <w:autoSpaceDE w:val="0"/>
              <w:autoSpaceDN w:val="0"/>
              <w:adjustRightInd w:val="0"/>
              <w:spacing w:before="60" w:after="60" w:line="240" w:lineRule="auto"/>
              <w:ind w:left="119" w:right="81"/>
              <w:rPr>
                <w:rFonts w:ascii="Arial" w:hAnsi="Arial" w:cs="Arial"/>
                <w:color w:val="000000"/>
                <w:sz w:val="20"/>
                <w:szCs w:val="20"/>
                <w:highlight w:val="yellow"/>
              </w:rPr>
            </w:pPr>
            <w:r w:rsidRPr="006B06AB">
              <w:rPr>
                <w:rFonts w:ascii="Arial" w:hAnsi="Arial" w:cs="Arial"/>
                <w:color w:val="000000"/>
                <w:sz w:val="20"/>
                <w:szCs w:val="20"/>
              </w:rPr>
              <w:t>Animations sur le territoire de l’arrondissement de Cambrai et d’Avesnes-sur-Helpe</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4E14A54" w14:textId="77777777" w:rsidR="00134A4C" w:rsidRPr="006B06AB" w:rsidRDefault="00134A4C" w:rsidP="00DB3D45">
            <w:pPr>
              <w:widowControl w:val="0"/>
              <w:autoSpaceDE w:val="0"/>
              <w:autoSpaceDN w:val="0"/>
              <w:adjustRightInd w:val="0"/>
              <w:spacing w:before="60" w:after="60" w:line="240" w:lineRule="auto"/>
              <w:ind w:left="119" w:right="89"/>
              <w:rPr>
                <w:rFonts w:ascii="Arial" w:hAnsi="Arial" w:cs="Arial"/>
                <w:color w:val="000000"/>
                <w:sz w:val="20"/>
                <w:szCs w:val="20"/>
              </w:rPr>
            </w:pPr>
            <w:r w:rsidRPr="006B06AB">
              <w:rPr>
                <w:rFonts w:ascii="Arial" w:hAnsi="Arial" w:cs="Arial"/>
                <w:color w:val="000000"/>
                <w:sz w:val="20"/>
                <w:szCs w:val="20"/>
              </w:rPr>
              <w:t>Sans minimum</w:t>
            </w:r>
          </w:p>
          <w:p w14:paraId="61ED4910" w14:textId="25994688" w:rsidR="00134A4C" w:rsidRPr="006819C7" w:rsidRDefault="00134A4C" w:rsidP="00DB3D45">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6B06AB">
              <w:rPr>
                <w:rFonts w:ascii="Arial" w:hAnsi="Arial" w:cs="Arial"/>
                <w:color w:val="000000"/>
                <w:sz w:val="20"/>
                <w:szCs w:val="20"/>
              </w:rPr>
              <w:t xml:space="preserve">Montant maximum annuel : </w:t>
            </w:r>
            <w:r w:rsidR="003E3E85">
              <w:rPr>
                <w:rFonts w:ascii="Arial" w:hAnsi="Arial" w:cs="Arial"/>
                <w:color w:val="000000"/>
                <w:sz w:val="20"/>
                <w:szCs w:val="20"/>
              </w:rPr>
              <w:t>10 000 € TTC</w:t>
            </w:r>
          </w:p>
        </w:tc>
      </w:tr>
    </w:tbl>
    <w:p w14:paraId="558C71E7" w14:textId="77777777" w:rsidR="00134A4C" w:rsidRDefault="00134A4C">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E23772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8CB53FB"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D4FB877" w14:textId="77777777" w:rsidR="003E3E85" w:rsidRPr="00A27D89" w:rsidRDefault="003E3E85" w:rsidP="003E3E85">
      <w:pPr>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A27D89">
        <w:rPr>
          <w:rFonts w:ascii="Arial" w:hAnsi="Arial" w:cs="Arial"/>
          <w:b/>
          <w:bCs/>
          <w:color w:val="000000"/>
          <w:sz w:val="20"/>
          <w:szCs w:val="20"/>
        </w:rPr>
        <w:t>Si le titulaire n’est pas assujetti à la TVA, le montant maximum à prendre en compte est celui exprimé en TTC.</w:t>
      </w:r>
    </w:p>
    <w:p w14:paraId="0BA2FC74" w14:textId="77777777" w:rsidR="003E3E85" w:rsidRDefault="003E3E85"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933A50C" w14:textId="77777777" w:rsidR="003E3E85" w:rsidRDefault="003E3E85"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B619D80"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AE3FEC2" w14:textId="77777777" w:rsidR="00705148" w:rsidRPr="00134A4C"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134A4C">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sidRPr="00134A4C">
        <w:rPr>
          <w:rFonts w:ascii="Arial" w:hAnsi="Arial" w:cs="Arial"/>
          <w:b/>
          <w:color w:val="000000"/>
          <w:sz w:val="20"/>
          <w:szCs w:val="20"/>
        </w:rPr>
        <w:t xml:space="preserve"> le cas échéant</w:t>
      </w:r>
      <w:r w:rsidRPr="00134A4C">
        <w:rPr>
          <w:rFonts w:ascii="Arial" w:hAnsi="Arial" w:cs="Arial"/>
          <w:b/>
          <w:color w:val="000000"/>
          <w:sz w:val="20"/>
          <w:szCs w:val="20"/>
        </w:rPr>
        <w:t>.</w:t>
      </w:r>
    </w:p>
    <w:p w14:paraId="07B1285B" w14:textId="77777777" w:rsidR="00E83978" w:rsidRPr="00134A4C" w:rsidRDefault="00E8397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3265D04D" w14:textId="77777777" w:rsidR="00705148" w:rsidRPr="00705148" w:rsidRDefault="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8"/>
          <w:szCs w:val="20"/>
        </w:rPr>
      </w:pPr>
    </w:p>
    <w:p w14:paraId="03EA6C43"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534807AD"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D5B60AD" w14:textId="77777777" w:rsidR="007A1726" w:rsidRPr="00134A4C"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134A4C">
        <w:rPr>
          <w:rFonts w:ascii="Arial" w:hAnsi="Arial" w:cs="Arial"/>
          <w:iCs/>
          <w:color w:val="000000"/>
          <w:sz w:val="20"/>
          <w:szCs w:val="20"/>
        </w:rPr>
        <w:t xml:space="preserve">Il n’est pas prévu d’insertion par l’activité économique. </w:t>
      </w:r>
    </w:p>
    <w:p w14:paraId="1875FC98"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01681130"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10681A3C"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4C3215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CE254F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21E267D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B5F4F4"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082EC50"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29B09154"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C41C4D" w14:textId="11013154" w:rsidR="00705148" w:rsidRPr="00622FA4" w:rsidRDefault="006B4DDE"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Chaque </w:t>
      </w:r>
      <w:r w:rsidR="00705148" w:rsidRPr="00134A4C">
        <w:rPr>
          <w:rFonts w:ascii="Arial" w:hAnsi="Arial" w:cs="Arial"/>
          <w:color w:val="000000"/>
          <w:sz w:val="20"/>
          <w:szCs w:val="20"/>
        </w:rPr>
        <w:t>marché</w:t>
      </w:r>
      <w:r w:rsidR="00705148" w:rsidRPr="00622FA4">
        <w:rPr>
          <w:rFonts w:ascii="Arial" w:hAnsi="Arial" w:cs="Arial"/>
          <w:color w:val="000000"/>
          <w:sz w:val="20"/>
          <w:szCs w:val="20"/>
        </w:rPr>
        <w:t xml:space="preserve"> public pourra être attribué à un opérateur économique seul ou à un groupement d'opérateurs économiques. </w:t>
      </w:r>
    </w:p>
    <w:p w14:paraId="7F7EBF8A"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C86FDDB"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1C5839E"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156FBB2" w14:textId="77777777" w:rsidR="00C920ED"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02B773" w14:textId="77777777" w:rsidR="00C920ED" w:rsidRPr="00134A4C"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34A4C">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1044A42D" w14:textId="77777777" w:rsidR="00C920ED" w:rsidRPr="00134A4C"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34A4C">
        <w:rPr>
          <w:rFonts w:ascii="Arial" w:hAnsi="Arial" w:cs="Arial"/>
          <w:color w:val="000000"/>
          <w:sz w:val="20"/>
          <w:szCs w:val="20"/>
        </w:rPr>
        <w:t>1° Le groupement dispose des garanties économiques, financières, techniques et professionnelles exigées par l'acheteur pour participer à la procédure ;</w:t>
      </w:r>
    </w:p>
    <w:p w14:paraId="345B0D51" w14:textId="77777777" w:rsidR="00C920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34A4C">
        <w:rPr>
          <w:rFonts w:ascii="Arial" w:hAnsi="Arial" w:cs="Arial"/>
          <w:color w:val="000000"/>
          <w:sz w:val="20"/>
          <w:szCs w:val="20"/>
        </w:rPr>
        <w:t>2° La constitution d'un groupement ne porte pas atteinte au principe d'égalité de traitement des candidats ni à une concurrence effective entre ceux-ci.</w:t>
      </w:r>
    </w:p>
    <w:p w14:paraId="241AB465"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F87439C"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733984FF"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00B015DD"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43700F"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7C2EF92A"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119C675"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134A4C">
        <w:rPr>
          <w:rFonts w:ascii="Arial" w:hAnsi="Arial" w:cs="Arial"/>
          <w:sz w:val="20"/>
          <w:szCs w:val="20"/>
        </w:rPr>
        <w:t xml:space="preserve">pour </w:t>
      </w:r>
      <w:r w:rsidR="00B513AD" w:rsidRPr="00134A4C">
        <w:rPr>
          <w:rFonts w:ascii="Arial" w:hAnsi="Arial" w:cs="Arial"/>
          <w:sz w:val="20"/>
          <w:szCs w:val="20"/>
        </w:rPr>
        <w:t>l</w:t>
      </w:r>
      <w:r w:rsidR="002712A4" w:rsidRPr="00134A4C">
        <w:rPr>
          <w:rFonts w:ascii="Arial" w:hAnsi="Arial" w:cs="Arial"/>
          <w:sz w:val="20"/>
          <w:szCs w:val="20"/>
        </w:rPr>
        <w:t>e</w:t>
      </w:r>
      <w:r w:rsidRPr="00134A4C">
        <w:rPr>
          <w:rFonts w:ascii="Arial" w:hAnsi="Arial" w:cs="Arial"/>
          <w:sz w:val="20"/>
          <w:szCs w:val="20"/>
        </w:rPr>
        <w:t xml:space="preserve"> </w:t>
      </w:r>
      <w:r w:rsidR="0025499D" w:rsidRPr="00134A4C">
        <w:rPr>
          <w:rFonts w:ascii="Arial" w:hAnsi="Arial" w:cs="Arial"/>
          <w:sz w:val="20"/>
          <w:szCs w:val="20"/>
        </w:rPr>
        <w:t>même</w:t>
      </w:r>
      <w:r w:rsidR="0025499D">
        <w:rPr>
          <w:rFonts w:ascii="Arial" w:hAnsi="Arial" w:cs="Arial"/>
          <w:sz w:val="20"/>
          <w:szCs w:val="20"/>
        </w:rPr>
        <w:t xml:space="preserve"> </w:t>
      </w:r>
      <w:r w:rsidRPr="00622FA4">
        <w:rPr>
          <w:rFonts w:ascii="Arial" w:hAnsi="Arial" w:cs="Arial"/>
          <w:sz w:val="20"/>
          <w:szCs w:val="20"/>
        </w:rPr>
        <w:t>marché public en agissant à la fois :</w:t>
      </w:r>
    </w:p>
    <w:p w14:paraId="44DF3645"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4231BEA5"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096BA805" w14:textId="77777777" w:rsidR="00BE4682" w:rsidRDefault="00BE4682" w:rsidP="0025499D">
      <w:pPr>
        <w:spacing w:after="0" w:line="240" w:lineRule="auto"/>
        <w:jc w:val="both"/>
        <w:rPr>
          <w:rFonts w:ascii="Arial" w:hAnsi="Arial" w:cs="Arial"/>
          <w:sz w:val="20"/>
          <w:szCs w:val="20"/>
        </w:rPr>
      </w:pPr>
    </w:p>
    <w:p w14:paraId="021986C3"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28538A22" w14:textId="77777777" w:rsidR="00B0034C" w:rsidRDefault="00B0034C" w:rsidP="004C54E2">
      <w:pPr>
        <w:spacing w:after="0" w:line="240" w:lineRule="auto"/>
        <w:ind w:left="142"/>
        <w:jc w:val="both"/>
        <w:rPr>
          <w:rFonts w:ascii="Arial" w:hAnsi="Arial" w:cs="Arial"/>
          <w:sz w:val="20"/>
          <w:szCs w:val="20"/>
        </w:rPr>
      </w:pPr>
    </w:p>
    <w:p w14:paraId="27E70309"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646C4217" w14:textId="77777777" w:rsidR="006118BC" w:rsidRPr="00622FA4" w:rsidRDefault="006118BC" w:rsidP="00BE4682">
      <w:pPr>
        <w:spacing w:after="0" w:line="240" w:lineRule="auto"/>
        <w:ind w:left="142"/>
        <w:jc w:val="both"/>
        <w:rPr>
          <w:rFonts w:ascii="Arial" w:hAnsi="Arial" w:cs="Arial"/>
          <w:sz w:val="20"/>
          <w:szCs w:val="20"/>
        </w:rPr>
      </w:pPr>
    </w:p>
    <w:p w14:paraId="283053AF"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6107268E"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5F0873"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5AD40F13"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45329F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57CB474"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2C239EE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D94F3AA"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654AD7C" w14:textId="77777777" w:rsidR="0070251B" w:rsidRPr="0070251B" w:rsidRDefault="0070251B" w:rsidP="0070251B">
      <w:pPr>
        <w:jc w:val="both"/>
        <w:rPr>
          <w:rFonts w:ascii="Arial" w:hAnsi="Arial" w:cs="Arial"/>
          <w:sz w:val="20"/>
          <w:szCs w:val="20"/>
        </w:rPr>
      </w:pPr>
      <w:r w:rsidRPr="00134A4C">
        <w:rPr>
          <w:rFonts w:ascii="Arial" w:hAnsi="Arial" w:cs="Arial"/>
          <w:sz w:val="20"/>
          <w:szCs w:val="20"/>
        </w:rPr>
        <w:t>Les variantes à l’initiative des candidats ne sont pas autorisées.</w:t>
      </w:r>
    </w:p>
    <w:p w14:paraId="1DEF2705" w14:textId="2967B57A" w:rsidR="0070251B" w:rsidRPr="0070251B" w:rsidRDefault="0070251B" w:rsidP="0070251B">
      <w:pPr>
        <w:spacing w:after="0"/>
        <w:jc w:val="both"/>
        <w:rPr>
          <w:rFonts w:ascii="Arial" w:hAnsi="Arial" w:cs="Arial"/>
          <w:sz w:val="20"/>
          <w:szCs w:val="20"/>
          <w:highlight w:val="yellow"/>
        </w:rPr>
      </w:pPr>
    </w:p>
    <w:p w14:paraId="7E42E476" w14:textId="77777777" w:rsidR="0070251B" w:rsidRPr="003F5E5C" w:rsidRDefault="0070251B" w:rsidP="0070251B">
      <w:pPr>
        <w:jc w:val="both"/>
        <w:rPr>
          <w:sz w:val="28"/>
          <w:szCs w:val="28"/>
        </w:rPr>
      </w:pPr>
    </w:p>
    <w:p w14:paraId="67436F23" w14:textId="77777777" w:rsidR="0070251B" w:rsidRPr="000D4C27"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59E97F3"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0037FBE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EC7905A"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48F9B8D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43E5CAA6"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F341659"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7C4A27CC"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3DA2C118"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619C20CA"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4A2E54C8"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7D69C26"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F311CE4"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24003291"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E776388"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532414E"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du candidat individuelle ou du membre du groupement  (DC2 disponible sur le site du Ministère de l'Economie)</w:t>
            </w:r>
          </w:p>
        </w:tc>
      </w:tr>
      <w:tr w:rsidR="002712A4" w14:paraId="7276303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36A0A770"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C444775"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bl>
    <w:p w14:paraId="322CB96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8D250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376D108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1EE5D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3263BC0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73018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4B2E918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9230E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076BCD1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4DA8A34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598CE18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CB44F10"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7C49BE9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68AB93CF"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420FC39"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7078E30E"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77D30BDB"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195252A1" w14:textId="6607A1B7" w:rsidR="008C35F7" w:rsidRPr="00134A4C" w:rsidRDefault="008C35F7">
            <w:pPr>
              <w:widowControl w:val="0"/>
              <w:autoSpaceDE w:val="0"/>
              <w:autoSpaceDN w:val="0"/>
              <w:adjustRightInd w:val="0"/>
              <w:spacing w:before="60" w:after="60" w:line="240" w:lineRule="auto"/>
              <w:ind w:left="108" w:right="103"/>
              <w:rPr>
                <w:rFonts w:ascii="Arial" w:hAnsi="Arial" w:cs="Arial"/>
                <w:sz w:val="24"/>
                <w:szCs w:val="24"/>
              </w:rPr>
            </w:pPr>
            <w:r w:rsidRPr="00134A4C">
              <w:rPr>
                <w:rFonts w:ascii="Arial" w:hAnsi="Arial" w:cs="Arial"/>
                <w:color w:val="000000"/>
                <w:sz w:val="18"/>
                <w:szCs w:val="18"/>
              </w:rPr>
              <w:t>BPU-LQE</w:t>
            </w:r>
            <w:r w:rsidR="00EF4758" w:rsidRPr="00134A4C">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638A995" w14:textId="77777777" w:rsidR="0052614E" w:rsidRPr="00134A4C" w:rsidRDefault="0052614E"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134A4C">
              <w:rPr>
                <w:rFonts w:ascii="Arial" w:hAnsi="Arial" w:cs="Arial"/>
                <w:i/>
                <w:iCs/>
                <w:color w:val="000000"/>
                <w:sz w:val="18"/>
                <w:szCs w:val="18"/>
              </w:rPr>
              <w:t>Bordereau de</w:t>
            </w:r>
            <w:r w:rsidR="00A321C3" w:rsidRPr="00134A4C">
              <w:rPr>
                <w:rFonts w:ascii="Arial" w:hAnsi="Arial" w:cs="Arial"/>
                <w:i/>
                <w:iCs/>
                <w:color w:val="000000"/>
                <w:sz w:val="18"/>
                <w:szCs w:val="18"/>
              </w:rPr>
              <w:t>s</w:t>
            </w:r>
            <w:r w:rsidRPr="00134A4C">
              <w:rPr>
                <w:rFonts w:ascii="Arial" w:hAnsi="Arial" w:cs="Arial"/>
                <w:i/>
                <w:iCs/>
                <w:color w:val="000000"/>
                <w:sz w:val="18"/>
                <w:szCs w:val="18"/>
              </w:rPr>
              <w:t xml:space="preserve"> prix unitaire</w:t>
            </w:r>
            <w:r w:rsidR="00A321C3" w:rsidRPr="00134A4C">
              <w:rPr>
                <w:rFonts w:ascii="Arial" w:hAnsi="Arial" w:cs="Arial"/>
                <w:i/>
                <w:iCs/>
                <w:color w:val="000000"/>
                <w:sz w:val="18"/>
                <w:szCs w:val="18"/>
              </w:rPr>
              <w:t>s,</w:t>
            </w:r>
            <w:r w:rsidRPr="00134A4C">
              <w:rPr>
                <w:rFonts w:ascii="Arial" w:hAnsi="Arial" w:cs="Arial"/>
                <w:i/>
                <w:iCs/>
                <w:color w:val="000000"/>
                <w:sz w:val="18"/>
                <w:szCs w:val="18"/>
              </w:rPr>
              <w:t xml:space="preserve"> dûment complété dans son intégralité.</w:t>
            </w:r>
          </w:p>
          <w:p w14:paraId="46CE6A5B" w14:textId="77777777" w:rsidR="008C35F7" w:rsidRPr="00134A4C"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134A4C">
              <w:rPr>
                <w:rFonts w:ascii="Arial" w:hAnsi="Arial" w:cs="Arial"/>
                <w:i/>
                <w:iCs/>
                <w:color w:val="000000"/>
                <w:sz w:val="18"/>
                <w:szCs w:val="18"/>
              </w:rPr>
              <w:t>Cette pièce financière</w:t>
            </w:r>
            <w:r w:rsidR="0052614E" w:rsidRPr="00134A4C">
              <w:rPr>
                <w:rFonts w:ascii="Arial" w:hAnsi="Arial" w:cs="Arial"/>
                <w:i/>
                <w:iCs/>
                <w:color w:val="000000"/>
                <w:sz w:val="18"/>
                <w:szCs w:val="18"/>
              </w:rPr>
              <w:t xml:space="preserve"> sera </w:t>
            </w:r>
            <w:r w:rsidRPr="00134A4C">
              <w:rPr>
                <w:rFonts w:ascii="Arial" w:hAnsi="Arial" w:cs="Arial"/>
                <w:i/>
                <w:iCs/>
                <w:color w:val="000000"/>
                <w:sz w:val="18"/>
                <w:szCs w:val="18"/>
              </w:rPr>
              <w:t>fournie</w:t>
            </w:r>
            <w:r w:rsidR="0052614E" w:rsidRPr="00134A4C">
              <w:rPr>
                <w:rFonts w:ascii="Arial" w:hAnsi="Arial" w:cs="Arial"/>
                <w:i/>
                <w:iCs/>
                <w:color w:val="000000"/>
                <w:sz w:val="18"/>
                <w:szCs w:val="18"/>
              </w:rPr>
              <w:t xml:space="preserve"> par le soumissionnaire au format Excel® sans modification de la mise en page.</w:t>
            </w:r>
          </w:p>
        </w:tc>
      </w:tr>
      <w:tr w:rsidR="008C35F7" w14:paraId="6DD1E1F5"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3077129" w14:textId="3C3F7CBB" w:rsidR="008C35F7" w:rsidRPr="00134A4C" w:rsidRDefault="008C35F7">
            <w:pPr>
              <w:widowControl w:val="0"/>
              <w:autoSpaceDE w:val="0"/>
              <w:autoSpaceDN w:val="0"/>
              <w:adjustRightInd w:val="0"/>
              <w:spacing w:before="60" w:after="60" w:line="240" w:lineRule="auto"/>
              <w:ind w:left="108" w:right="103"/>
              <w:rPr>
                <w:rFonts w:ascii="Arial" w:hAnsi="Arial" w:cs="Arial"/>
                <w:sz w:val="24"/>
                <w:szCs w:val="24"/>
                <w:highlight w:val="yellow"/>
              </w:rPr>
            </w:pPr>
            <w:r w:rsidRPr="00134A4C">
              <w:rPr>
                <w:rFonts w:ascii="Arial" w:hAnsi="Arial" w:cs="Arial"/>
                <w:sz w:val="18"/>
                <w:szCs w:val="18"/>
              </w:rPr>
              <w:t>Mémoire technique</w:t>
            </w:r>
            <w:r w:rsidR="00134A4C" w:rsidRPr="00134A4C">
              <w:rPr>
                <w:rFonts w:ascii="Arial" w:hAnsi="Arial" w:cs="Arial"/>
                <w:color w:val="000000"/>
                <w:sz w:val="18"/>
                <w:szCs w:val="18"/>
              </w:rPr>
              <w:t xml:space="preserve"> et environnemental</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99D93C1" w14:textId="77777777" w:rsidR="00134A4C" w:rsidRPr="005D771E" w:rsidRDefault="00134A4C" w:rsidP="00134A4C">
            <w:pPr>
              <w:widowControl w:val="0"/>
              <w:autoSpaceDE w:val="0"/>
              <w:autoSpaceDN w:val="0"/>
              <w:adjustRightInd w:val="0"/>
              <w:spacing w:before="60" w:after="60" w:line="240" w:lineRule="auto"/>
              <w:ind w:left="113" w:right="101"/>
              <w:rPr>
                <w:rFonts w:ascii="Arial" w:hAnsi="Arial" w:cs="Arial"/>
                <w:i/>
                <w:iCs/>
                <w:sz w:val="18"/>
                <w:szCs w:val="18"/>
              </w:rPr>
            </w:pPr>
            <w:r w:rsidRPr="005D771E">
              <w:rPr>
                <w:rFonts w:ascii="Arial" w:hAnsi="Arial" w:cs="Arial"/>
                <w:i/>
                <w:iCs/>
                <w:sz w:val="18"/>
                <w:szCs w:val="18"/>
              </w:rPr>
              <w:t>Mémoire technique et environnemental qui servira à l’analyse de la valeur technique et à l’analyse de la valeur environnemental et détaillant :</w:t>
            </w:r>
          </w:p>
          <w:p w14:paraId="2D3A56C4" w14:textId="77777777" w:rsidR="00134A4C" w:rsidRPr="00B61FC3" w:rsidRDefault="00134A4C" w:rsidP="00134A4C">
            <w:pPr>
              <w:widowControl w:val="0"/>
              <w:autoSpaceDE w:val="0"/>
              <w:autoSpaceDN w:val="0"/>
              <w:adjustRightInd w:val="0"/>
              <w:spacing w:after="0" w:line="240" w:lineRule="auto"/>
              <w:ind w:left="125" w:right="81"/>
              <w:rPr>
                <w:rFonts w:ascii="Arial" w:hAnsi="Arial" w:cs="Arial"/>
                <w:i/>
                <w:iCs/>
                <w:color w:val="000000"/>
                <w:sz w:val="18"/>
                <w:szCs w:val="18"/>
              </w:rPr>
            </w:pPr>
            <w:r w:rsidRPr="005D771E">
              <w:rPr>
                <w:rFonts w:ascii="Arial" w:hAnsi="Arial" w:cs="Arial"/>
                <w:b/>
                <w:bCs/>
                <w:i/>
                <w:iCs/>
                <w:color w:val="000000"/>
                <w:sz w:val="18"/>
                <w:szCs w:val="18"/>
              </w:rPr>
              <w:t>Pour tous les lots </w:t>
            </w:r>
            <w:r w:rsidRPr="005D771E">
              <w:rPr>
                <w:rFonts w:ascii="Arial" w:hAnsi="Arial" w:cs="Arial"/>
                <w:i/>
                <w:iCs/>
                <w:color w:val="000000"/>
                <w:sz w:val="18"/>
                <w:szCs w:val="18"/>
              </w:rPr>
              <w:t>:</w:t>
            </w:r>
            <w:r w:rsidRPr="00B61FC3">
              <w:rPr>
                <w:rFonts w:ascii="Arial" w:hAnsi="Arial" w:cs="Arial"/>
                <w:i/>
                <w:iCs/>
                <w:color w:val="000000"/>
                <w:sz w:val="18"/>
                <w:szCs w:val="18"/>
              </w:rPr>
              <w:t xml:space="preserve"> </w:t>
            </w:r>
          </w:p>
          <w:p w14:paraId="01D16E12" w14:textId="77777777" w:rsidR="00AC6910" w:rsidRDefault="00AC6910" w:rsidP="00134A4C">
            <w:pPr>
              <w:widowControl w:val="0"/>
              <w:autoSpaceDE w:val="0"/>
              <w:autoSpaceDN w:val="0"/>
              <w:adjustRightInd w:val="0"/>
              <w:spacing w:after="0" w:line="240" w:lineRule="auto"/>
              <w:ind w:right="81"/>
              <w:rPr>
                <w:rFonts w:ascii="Arial" w:hAnsi="Arial" w:cs="Arial"/>
                <w:i/>
                <w:iCs/>
                <w:color w:val="000000"/>
                <w:sz w:val="18"/>
                <w:szCs w:val="18"/>
              </w:rPr>
            </w:pPr>
          </w:p>
          <w:p w14:paraId="321F563A" w14:textId="536C79C9" w:rsidR="00134A4C" w:rsidRPr="00AC6910" w:rsidRDefault="00AC6910" w:rsidP="00134A4C">
            <w:pPr>
              <w:widowControl w:val="0"/>
              <w:autoSpaceDE w:val="0"/>
              <w:autoSpaceDN w:val="0"/>
              <w:adjustRightInd w:val="0"/>
              <w:spacing w:after="0" w:line="240" w:lineRule="auto"/>
              <w:ind w:right="81"/>
              <w:rPr>
                <w:rFonts w:ascii="Arial" w:hAnsi="Arial" w:cs="Arial"/>
                <w:i/>
                <w:iCs/>
                <w:color w:val="000000"/>
                <w:sz w:val="18"/>
                <w:szCs w:val="18"/>
                <w:u w:val="single"/>
              </w:rPr>
            </w:pPr>
            <w:r>
              <w:rPr>
                <w:rFonts w:ascii="Arial" w:hAnsi="Arial" w:cs="Arial"/>
                <w:i/>
                <w:iCs/>
                <w:color w:val="000000"/>
                <w:sz w:val="18"/>
                <w:szCs w:val="18"/>
                <w:u w:val="single"/>
              </w:rPr>
              <w:t>1</w:t>
            </w:r>
            <w:r w:rsidRPr="00AC6910">
              <w:rPr>
                <w:rFonts w:ascii="Arial" w:hAnsi="Arial" w:cs="Arial"/>
                <w:i/>
                <w:iCs/>
                <w:color w:val="000000"/>
                <w:sz w:val="18"/>
                <w:szCs w:val="18"/>
                <w:u w:val="single"/>
              </w:rPr>
              <w:t>/</w:t>
            </w:r>
            <w:r w:rsidR="00134A4C" w:rsidRPr="00AC6910">
              <w:rPr>
                <w:rFonts w:ascii="Arial" w:hAnsi="Arial" w:cs="Arial"/>
                <w:i/>
                <w:iCs/>
                <w:color w:val="000000"/>
                <w:sz w:val="18"/>
                <w:szCs w:val="18"/>
                <w:u w:val="single"/>
              </w:rPr>
              <w:t xml:space="preserve">Dans le volet technique :  </w:t>
            </w:r>
          </w:p>
          <w:p w14:paraId="3944A9A2" w14:textId="77777777" w:rsidR="00AC6910" w:rsidRDefault="00AC6910" w:rsidP="00134A4C">
            <w:pPr>
              <w:widowControl w:val="0"/>
              <w:autoSpaceDE w:val="0"/>
              <w:autoSpaceDN w:val="0"/>
              <w:adjustRightInd w:val="0"/>
              <w:spacing w:after="0" w:line="240" w:lineRule="auto"/>
              <w:ind w:right="81"/>
              <w:rPr>
                <w:rFonts w:ascii="Arial" w:hAnsi="Arial" w:cs="Arial"/>
                <w:i/>
                <w:iCs/>
                <w:color w:val="000000"/>
                <w:sz w:val="18"/>
                <w:szCs w:val="18"/>
              </w:rPr>
            </w:pPr>
          </w:p>
          <w:p w14:paraId="4727F766" w14:textId="77777777" w:rsidR="00134A4C" w:rsidRDefault="00134A4C" w:rsidP="00134A4C">
            <w:pPr>
              <w:widowControl w:val="0"/>
              <w:autoSpaceDE w:val="0"/>
              <w:autoSpaceDN w:val="0"/>
              <w:adjustRightInd w:val="0"/>
              <w:spacing w:after="0" w:line="240" w:lineRule="auto"/>
              <w:ind w:right="81"/>
              <w:rPr>
                <w:rFonts w:ascii="Arial" w:hAnsi="Arial" w:cs="Arial"/>
                <w:i/>
                <w:sz w:val="18"/>
                <w:szCs w:val="18"/>
              </w:rPr>
            </w:pPr>
          </w:p>
          <w:p w14:paraId="634AEE14" w14:textId="739430DD" w:rsidR="00134A4C" w:rsidRPr="005D771E" w:rsidRDefault="00134A4C" w:rsidP="00134A4C">
            <w:pPr>
              <w:widowControl w:val="0"/>
              <w:autoSpaceDE w:val="0"/>
              <w:autoSpaceDN w:val="0"/>
              <w:adjustRightInd w:val="0"/>
              <w:spacing w:after="0" w:line="240" w:lineRule="auto"/>
              <w:ind w:right="81"/>
              <w:rPr>
                <w:rFonts w:ascii="Arial" w:hAnsi="Arial" w:cs="Arial"/>
                <w:i/>
                <w:iCs/>
                <w:color w:val="000000"/>
                <w:sz w:val="18"/>
                <w:szCs w:val="18"/>
              </w:rPr>
            </w:pPr>
            <w:r w:rsidRPr="005D771E">
              <w:rPr>
                <w:rFonts w:ascii="Arial" w:hAnsi="Arial" w:cs="Arial"/>
                <w:i/>
                <w:sz w:val="18"/>
                <w:szCs w:val="18"/>
              </w:rPr>
              <w:t xml:space="preserve">En intégrant les curriculums vitaes des </w:t>
            </w:r>
            <w:r w:rsidRPr="005D771E">
              <w:rPr>
                <w:rFonts w:ascii="Arial" w:hAnsi="Arial" w:cs="Arial"/>
                <w:i/>
                <w:iCs/>
                <w:color w:val="000000"/>
                <w:sz w:val="18"/>
                <w:szCs w:val="18"/>
              </w:rPr>
              <w:t xml:space="preserve">animateurs affectés à l’exécution des formations en détaillant : </w:t>
            </w:r>
          </w:p>
          <w:p w14:paraId="4C9C4FEE" w14:textId="2F4F73F2" w:rsidR="00134A4C" w:rsidRPr="005D771E" w:rsidRDefault="00134A4C" w:rsidP="00134A4C">
            <w:pPr>
              <w:pStyle w:val="Paragraphedeliste"/>
              <w:widowControl w:val="0"/>
              <w:numPr>
                <w:ilvl w:val="0"/>
                <w:numId w:val="44"/>
              </w:numPr>
              <w:autoSpaceDE w:val="0"/>
              <w:autoSpaceDN w:val="0"/>
              <w:adjustRightInd w:val="0"/>
              <w:spacing w:after="0" w:line="240" w:lineRule="auto"/>
              <w:ind w:right="81"/>
              <w:rPr>
                <w:rFonts w:ascii="Arial" w:hAnsi="Arial" w:cs="Arial"/>
                <w:i/>
                <w:iCs/>
                <w:sz w:val="18"/>
                <w:szCs w:val="18"/>
              </w:rPr>
            </w:pPr>
            <w:r w:rsidRPr="005D771E">
              <w:rPr>
                <w:rFonts w:ascii="Arial" w:hAnsi="Arial" w:cs="Arial"/>
                <w:i/>
                <w:iCs/>
                <w:color w:val="000000"/>
                <w:sz w:val="18"/>
                <w:szCs w:val="18"/>
              </w:rPr>
              <w:t>Leur connaissance du public visé (</w:t>
            </w:r>
            <w:r>
              <w:rPr>
                <w:rFonts w:ascii="Arial" w:hAnsi="Arial" w:cs="Arial"/>
                <w:i/>
                <w:iCs/>
                <w:color w:val="000000"/>
                <w:sz w:val="18"/>
                <w:szCs w:val="18"/>
              </w:rPr>
              <w:t>cycle 3 et 4 du collège</w:t>
            </w:r>
            <w:r w:rsidRPr="005D771E">
              <w:rPr>
                <w:rFonts w:ascii="Arial" w:hAnsi="Arial" w:cs="Arial"/>
                <w:i/>
                <w:iCs/>
                <w:color w:val="000000"/>
                <w:sz w:val="18"/>
                <w:szCs w:val="18"/>
              </w:rPr>
              <w:t>) et leurs expériences professionnelles sur le même type d’animation avec le même public</w:t>
            </w:r>
            <w:r>
              <w:rPr>
                <w:rFonts w:ascii="Arial" w:hAnsi="Arial" w:cs="Arial"/>
                <w:i/>
                <w:iCs/>
                <w:color w:val="000000"/>
                <w:sz w:val="18"/>
                <w:szCs w:val="18"/>
              </w:rPr>
              <w:t>, à proposer des outils pédagogiques adaptés, à animer une classe sur le terrain ;</w:t>
            </w:r>
          </w:p>
          <w:p w14:paraId="23B32F0F" w14:textId="77777777" w:rsidR="00134A4C" w:rsidRPr="005D771E" w:rsidRDefault="00134A4C" w:rsidP="00134A4C">
            <w:pPr>
              <w:pStyle w:val="Paragraphedeliste"/>
              <w:widowControl w:val="0"/>
              <w:numPr>
                <w:ilvl w:val="0"/>
                <w:numId w:val="44"/>
              </w:numPr>
              <w:autoSpaceDE w:val="0"/>
              <w:autoSpaceDN w:val="0"/>
              <w:adjustRightInd w:val="0"/>
              <w:spacing w:after="0" w:line="240" w:lineRule="auto"/>
              <w:ind w:right="81"/>
              <w:rPr>
                <w:rFonts w:ascii="Arial" w:hAnsi="Arial" w:cs="Arial"/>
                <w:i/>
                <w:iCs/>
                <w:sz w:val="18"/>
                <w:szCs w:val="18"/>
              </w:rPr>
            </w:pPr>
            <w:r w:rsidRPr="005D771E">
              <w:rPr>
                <w:rFonts w:ascii="Arial" w:hAnsi="Arial" w:cs="Arial"/>
                <w:i/>
                <w:iCs/>
                <w:color w:val="000000"/>
                <w:sz w:val="18"/>
                <w:szCs w:val="18"/>
              </w:rPr>
              <w:t>Leur expérience professionnelle en éducation à l’environnement ;</w:t>
            </w:r>
          </w:p>
          <w:p w14:paraId="1AB9C342" w14:textId="77777777" w:rsidR="000B0561" w:rsidRPr="009C2B8F" w:rsidRDefault="000B0561" w:rsidP="000B0561">
            <w:pPr>
              <w:pStyle w:val="Paragraphedeliste"/>
              <w:widowControl w:val="0"/>
              <w:numPr>
                <w:ilvl w:val="0"/>
                <w:numId w:val="44"/>
              </w:numPr>
              <w:autoSpaceDE w:val="0"/>
              <w:autoSpaceDN w:val="0"/>
              <w:adjustRightInd w:val="0"/>
              <w:spacing w:before="60" w:after="0" w:line="240" w:lineRule="auto"/>
              <w:ind w:right="81"/>
              <w:rPr>
                <w:rFonts w:ascii="Arial" w:hAnsi="Arial" w:cs="Arial"/>
                <w:i/>
                <w:iCs/>
                <w:color w:val="000000"/>
                <w:sz w:val="18"/>
                <w:szCs w:val="18"/>
              </w:rPr>
            </w:pPr>
            <w:r>
              <w:rPr>
                <w:rFonts w:ascii="Arial" w:hAnsi="Arial" w:cs="Arial"/>
                <w:i/>
                <w:iCs/>
                <w:color w:val="000000"/>
                <w:sz w:val="18"/>
                <w:szCs w:val="18"/>
              </w:rPr>
              <w:t>F</w:t>
            </w:r>
            <w:r w:rsidRPr="009C2B8F">
              <w:rPr>
                <w:rFonts w:ascii="Arial" w:hAnsi="Arial" w:cs="Arial"/>
                <w:i/>
                <w:iCs/>
                <w:color w:val="000000"/>
                <w:sz w:val="18"/>
                <w:szCs w:val="18"/>
              </w:rPr>
              <w:t xml:space="preserve">ormations, diplômes ou acquis professionnels des animateurs affectés au marché dans le domaine de la connaissance des espèces, des habitats et de la gestion des milieux naturels, notamment ceux représentés dans les Espaces Naturels du Nord </w:t>
            </w:r>
          </w:p>
          <w:p w14:paraId="0E90515C" w14:textId="7A1C3A89" w:rsidR="00134A4C" w:rsidRPr="00AC6910" w:rsidRDefault="00AC6910" w:rsidP="00134A4C">
            <w:pPr>
              <w:widowControl w:val="0"/>
              <w:autoSpaceDE w:val="0"/>
              <w:autoSpaceDN w:val="0"/>
              <w:adjustRightInd w:val="0"/>
              <w:spacing w:after="0" w:line="240" w:lineRule="auto"/>
              <w:ind w:left="113" w:right="81"/>
              <w:rPr>
                <w:rFonts w:ascii="Arial" w:hAnsi="Arial" w:cs="Arial"/>
                <w:i/>
                <w:iCs/>
                <w:sz w:val="18"/>
                <w:szCs w:val="18"/>
                <w:u w:val="single"/>
              </w:rPr>
            </w:pPr>
            <w:r w:rsidRPr="00AC6910">
              <w:rPr>
                <w:rFonts w:ascii="Arial" w:hAnsi="Arial" w:cs="Arial"/>
                <w:i/>
                <w:iCs/>
                <w:sz w:val="18"/>
                <w:szCs w:val="18"/>
                <w:u w:val="single"/>
              </w:rPr>
              <w:t>2/</w:t>
            </w:r>
            <w:r w:rsidR="00134A4C" w:rsidRPr="00AC6910">
              <w:rPr>
                <w:rFonts w:ascii="Arial" w:hAnsi="Arial" w:cs="Arial"/>
                <w:i/>
                <w:iCs/>
                <w:sz w:val="18"/>
                <w:szCs w:val="18"/>
                <w:u w:val="single"/>
              </w:rPr>
              <w:t xml:space="preserve">Dans le volet environnemental : </w:t>
            </w:r>
          </w:p>
          <w:p w14:paraId="518E01CD" w14:textId="77777777" w:rsidR="00134A4C" w:rsidRPr="005D771E" w:rsidRDefault="00134A4C" w:rsidP="00134A4C">
            <w:pPr>
              <w:pStyle w:val="Paragraphedeliste"/>
              <w:widowControl w:val="0"/>
              <w:numPr>
                <w:ilvl w:val="0"/>
                <w:numId w:val="44"/>
              </w:numPr>
              <w:autoSpaceDE w:val="0"/>
              <w:autoSpaceDN w:val="0"/>
              <w:adjustRightInd w:val="0"/>
              <w:spacing w:after="0" w:line="240" w:lineRule="auto"/>
              <w:ind w:right="81"/>
              <w:rPr>
                <w:rFonts w:ascii="Arial" w:hAnsi="Arial" w:cs="Arial"/>
                <w:i/>
                <w:iCs/>
                <w:sz w:val="18"/>
                <w:szCs w:val="18"/>
              </w:rPr>
            </w:pPr>
            <w:r w:rsidRPr="005D771E">
              <w:rPr>
                <w:rFonts w:ascii="Arial" w:hAnsi="Arial" w:cs="Arial"/>
                <w:i/>
                <w:iCs/>
                <w:sz w:val="18"/>
                <w:szCs w:val="18"/>
              </w:rPr>
              <w:t>La pertinence des mesures mises en place en matière de réduction des déchets, de recyclage et de réemploi du matériel dans le cadre de l'exécution des prestations</w:t>
            </w:r>
            <w:r>
              <w:rPr>
                <w:rFonts w:ascii="Arial" w:hAnsi="Arial" w:cs="Arial"/>
                <w:i/>
                <w:iCs/>
                <w:sz w:val="18"/>
                <w:szCs w:val="18"/>
              </w:rPr>
              <w:t> ;</w:t>
            </w:r>
          </w:p>
          <w:p w14:paraId="4FE7E4F9" w14:textId="77777777" w:rsidR="00134A4C" w:rsidRPr="005D771E" w:rsidRDefault="00134A4C" w:rsidP="00134A4C">
            <w:pPr>
              <w:pStyle w:val="Paragraphedeliste"/>
              <w:widowControl w:val="0"/>
              <w:numPr>
                <w:ilvl w:val="0"/>
                <w:numId w:val="44"/>
              </w:numPr>
              <w:autoSpaceDE w:val="0"/>
              <w:autoSpaceDN w:val="0"/>
              <w:adjustRightInd w:val="0"/>
              <w:spacing w:line="240" w:lineRule="auto"/>
              <w:ind w:right="81"/>
              <w:rPr>
                <w:rFonts w:ascii="Arial" w:hAnsi="Arial" w:cs="Arial"/>
                <w:i/>
                <w:iCs/>
                <w:sz w:val="18"/>
                <w:szCs w:val="18"/>
              </w:rPr>
            </w:pPr>
            <w:r w:rsidRPr="005D771E">
              <w:rPr>
                <w:rFonts w:ascii="Arial" w:hAnsi="Arial" w:cs="Arial"/>
                <w:i/>
                <w:iCs/>
                <w:sz w:val="18"/>
                <w:szCs w:val="18"/>
              </w:rPr>
              <w:t>Pertinence des mesures mises en œuvre en matière de dématérialisation des documents et de limitation des impressions papier</w:t>
            </w:r>
            <w:r>
              <w:rPr>
                <w:rFonts w:ascii="Arial" w:hAnsi="Arial" w:cs="Arial"/>
                <w:i/>
                <w:iCs/>
                <w:sz w:val="18"/>
                <w:szCs w:val="18"/>
              </w:rPr>
              <w:t> ;</w:t>
            </w:r>
          </w:p>
          <w:p w14:paraId="0E47F396" w14:textId="2F917A29" w:rsidR="00134A4C" w:rsidRPr="005D771E" w:rsidRDefault="006B3A3E" w:rsidP="00134A4C">
            <w:pPr>
              <w:pStyle w:val="Paragraphedeliste"/>
              <w:widowControl w:val="0"/>
              <w:numPr>
                <w:ilvl w:val="0"/>
                <w:numId w:val="44"/>
              </w:numPr>
              <w:autoSpaceDE w:val="0"/>
              <w:autoSpaceDN w:val="0"/>
              <w:adjustRightInd w:val="0"/>
              <w:spacing w:line="240" w:lineRule="auto"/>
              <w:ind w:right="81"/>
              <w:rPr>
                <w:rFonts w:ascii="Arial" w:hAnsi="Arial" w:cs="Arial"/>
                <w:i/>
                <w:iCs/>
                <w:sz w:val="18"/>
                <w:szCs w:val="18"/>
              </w:rPr>
            </w:pPr>
            <w:r>
              <w:rPr>
                <w:rFonts w:ascii="Arial" w:hAnsi="Arial" w:cs="Arial"/>
                <w:i/>
                <w:iCs/>
                <w:sz w:val="18"/>
                <w:szCs w:val="18"/>
              </w:rPr>
              <w:t xml:space="preserve">La pertinence des </w:t>
            </w:r>
            <w:r w:rsidR="00134A4C" w:rsidRPr="005D771E">
              <w:rPr>
                <w:rFonts w:ascii="Arial" w:hAnsi="Arial" w:cs="Arial"/>
                <w:i/>
                <w:iCs/>
                <w:sz w:val="18"/>
                <w:szCs w:val="18"/>
              </w:rPr>
              <w:t>déplacements au regard des objectifs de mobilité durable et de réduction de l'empreinte carbone</w:t>
            </w:r>
            <w:r w:rsidR="00134A4C">
              <w:rPr>
                <w:rFonts w:ascii="Arial" w:hAnsi="Arial" w:cs="Arial"/>
                <w:i/>
                <w:iCs/>
                <w:sz w:val="18"/>
                <w:szCs w:val="18"/>
              </w:rPr>
              <w:t> ;</w:t>
            </w:r>
          </w:p>
          <w:p w14:paraId="4F8CF64E" w14:textId="6AA0EDB8" w:rsidR="008C35F7" w:rsidRPr="00EF4758" w:rsidRDefault="008C35F7">
            <w:pPr>
              <w:widowControl w:val="0"/>
              <w:autoSpaceDE w:val="0"/>
              <w:autoSpaceDN w:val="0"/>
              <w:adjustRightInd w:val="0"/>
              <w:spacing w:before="60" w:after="60" w:line="240" w:lineRule="auto"/>
              <w:ind w:left="113" w:right="101"/>
              <w:rPr>
                <w:rFonts w:ascii="Arial" w:hAnsi="Arial" w:cs="Arial"/>
                <w:i/>
                <w:sz w:val="18"/>
                <w:szCs w:val="18"/>
                <w:highlight w:val="yellow"/>
              </w:rPr>
            </w:pPr>
          </w:p>
        </w:tc>
      </w:tr>
    </w:tbl>
    <w:p w14:paraId="5C14B2D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463AD818"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highlight w:val="yellow"/>
        </w:rPr>
      </w:pPr>
    </w:p>
    <w:p w14:paraId="5A80DBF2"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7586CA73" w14:textId="77777777" w:rsidR="00BC573A" w:rsidRDefault="00BC573A"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4F118EEB"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6FA4B1FF"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C4D81AB"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7444A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B7B8C98"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2DCD84B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068ACEE"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0ABF0181"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CA9599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67DE4094"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5460685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118FFE78" w14:textId="77777777" w:rsidR="007A1726" w:rsidRPr="00F16ADF"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5C21F6CB" w14:textId="3331D70A" w:rsidR="007A1726" w:rsidRDefault="007A1726" w:rsidP="007A1726">
      <w:pPr>
        <w:pStyle w:val="Default"/>
        <w:rPr>
          <w:sz w:val="20"/>
          <w:szCs w:val="20"/>
        </w:rPr>
      </w:pPr>
      <w:r w:rsidRPr="00F16ADF">
        <w:rPr>
          <w:sz w:val="20"/>
          <w:szCs w:val="20"/>
        </w:rPr>
        <w:t xml:space="preserve">  </w:t>
      </w:r>
      <w:r w:rsidRPr="00234404">
        <w:rPr>
          <w:sz w:val="20"/>
          <w:szCs w:val="20"/>
        </w:rPr>
        <w:t>- le cahier des clauses techniques particulières et ses annexes (annexe RGPD</w:t>
      </w:r>
      <w:r w:rsidR="00234404" w:rsidRPr="00234404">
        <w:rPr>
          <w:sz w:val="20"/>
          <w:szCs w:val="20"/>
        </w:rPr>
        <w:t>, annexe 1 (feuille d’émargement) ; annexe 2(fiche d’évaluation) ;</w:t>
      </w:r>
    </w:p>
    <w:p w14:paraId="1E05A23D" w14:textId="649E13CA" w:rsidR="007A1726" w:rsidRPr="00234404"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234404">
        <w:rPr>
          <w:rFonts w:ascii="Arial" w:hAnsi="Arial" w:cs="Arial"/>
          <w:color w:val="000000"/>
          <w:sz w:val="20"/>
          <w:szCs w:val="20"/>
        </w:rPr>
        <w:t xml:space="preserve">- le bordereau des prix unitaires – liste des </w:t>
      </w:r>
      <w:r w:rsidRPr="00234404">
        <w:rPr>
          <w:rFonts w:ascii="Arial" w:hAnsi="Arial" w:cs="Arial"/>
          <w:sz w:val="20"/>
          <w:szCs w:val="20"/>
        </w:rPr>
        <w:t>quantités estimées (annuelles) (BPU-LQE),</w:t>
      </w:r>
    </w:p>
    <w:p w14:paraId="4F1EBBBB" w14:textId="472CA18C" w:rsidR="007A1726" w:rsidRPr="000D4C27" w:rsidRDefault="007A1726" w:rsidP="00234404">
      <w:pPr>
        <w:widowControl w:val="0"/>
        <w:tabs>
          <w:tab w:val="left" w:pos="284"/>
        </w:tabs>
        <w:autoSpaceDE w:val="0"/>
        <w:autoSpaceDN w:val="0"/>
        <w:adjustRightInd w:val="0"/>
        <w:spacing w:after="0" w:line="240" w:lineRule="auto"/>
        <w:ind w:right="111"/>
        <w:jc w:val="both"/>
        <w:rPr>
          <w:rFonts w:ascii="Arial" w:hAnsi="Arial" w:cs="Arial"/>
          <w:b/>
          <w:sz w:val="20"/>
          <w:szCs w:val="20"/>
        </w:rPr>
      </w:pPr>
    </w:p>
    <w:p w14:paraId="6914C627"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5D02C279"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4DEB82E8"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5F09EE26"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1B0208EA"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381CBC12"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4167C7D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5698F7E"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7DB2A43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5200AF"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69F1106A"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0FA05A"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2878179"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337EE49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613277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47DE51E1"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36F8076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6441762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E5F822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7111CC6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2DBF711"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BA22B0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775A96C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957DA5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6A60FBE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25AD7A4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0B38E511"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20B8668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5D4279C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5A4773C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2309B7E"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1DC9E53A"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656B9B3E"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6C2F7AB4"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74833BC8"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6999532D" w14:textId="77777777" w:rsidR="00AB52E7" w:rsidRPr="000400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040090">
        <w:rPr>
          <w:rFonts w:ascii="Arial" w:hAnsi="Arial" w:cs="Arial"/>
          <w:sz w:val="20"/>
          <w:szCs w:val="24"/>
          <w:lang w:val="en-US"/>
        </w:rPr>
        <w:t>49 rue Gustave Delory</w:t>
      </w:r>
    </w:p>
    <w:p w14:paraId="3A18D85D" w14:textId="77777777" w:rsidR="00AB52E7" w:rsidRPr="000400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040090">
        <w:rPr>
          <w:rFonts w:ascii="Arial" w:hAnsi="Arial" w:cs="Arial"/>
          <w:sz w:val="20"/>
          <w:szCs w:val="24"/>
          <w:lang w:val="en-US"/>
        </w:rPr>
        <w:t>59000 LILLE</w:t>
      </w:r>
    </w:p>
    <w:p w14:paraId="66313AA7" w14:textId="77777777" w:rsidR="00AB52E7" w:rsidRPr="000400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040090">
        <w:rPr>
          <w:rFonts w:ascii="Arial" w:hAnsi="Arial" w:cs="Arial"/>
          <w:sz w:val="20"/>
          <w:szCs w:val="24"/>
          <w:lang w:val="en-US"/>
        </w:rPr>
        <w:t>GPS : 50°38'00.6"N 3°04'19.3"E</w:t>
      </w:r>
    </w:p>
    <w:p w14:paraId="09A414D4"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76BFBBAA"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48F60DE"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7B84051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12C3C7B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7BD10C8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1DDB2DA1"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7C723A2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452DBAA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65E02B8"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5F9AF7DA"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57234A1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7FDD999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735AE64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01417F0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48B2D07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0EF32891"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2167F362"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2BF0ACA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1B4E8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3E3E85">
        <w:rPr>
          <w:rFonts w:ascii="Arial" w:hAnsi="Arial" w:cs="Arial"/>
          <w:color w:val="000000"/>
          <w:sz w:val="20"/>
          <w:szCs w:val="20"/>
        </w:rPr>
        <w:t>Le délai de validité des offres est de 6 mois</w:t>
      </w:r>
      <w:r w:rsidRPr="003E3E85">
        <w:rPr>
          <w:rFonts w:ascii="Arial" w:hAnsi="Arial" w:cs="Arial"/>
          <w:color w:val="FF0000"/>
          <w:sz w:val="20"/>
          <w:szCs w:val="20"/>
        </w:rPr>
        <w:t xml:space="preserve"> </w:t>
      </w:r>
      <w:r w:rsidRPr="003E3E85">
        <w:rPr>
          <w:rFonts w:ascii="Arial" w:hAnsi="Arial" w:cs="Arial"/>
          <w:color w:val="000000"/>
          <w:sz w:val="20"/>
          <w:szCs w:val="20"/>
        </w:rPr>
        <w:t>à compter de la date limite de réception des</w:t>
      </w:r>
      <w:r>
        <w:rPr>
          <w:rFonts w:ascii="Arial" w:hAnsi="Arial" w:cs="Arial"/>
          <w:color w:val="000000"/>
          <w:sz w:val="20"/>
          <w:szCs w:val="20"/>
        </w:rPr>
        <w:t xml:space="preserve"> offres.</w:t>
      </w:r>
    </w:p>
    <w:p w14:paraId="71A0EADB"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5ED4E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219CFB8"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1342BC15"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2363D3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D7E4D6"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7672CED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D77056C"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4A17D3EE"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7E3AA557"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F2A272F"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5F2DE1C1"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235FC46D"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AE600F4" w14:textId="5A5AE232" w:rsidR="008C35F7" w:rsidRPr="00234404" w:rsidRDefault="00564292">
            <w:pPr>
              <w:widowControl w:val="0"/>
              <w:autoSpaceDE w:val="0"/>
              <w:autoSpaceDN w:val="0"/>
              <w:adjustRightInd w:val="0"/>
              <w:spacing w:after="0" w:line="240" w:lineRule="auto"/>
              <w:ind w:left="108" w:right="91"/>
              <w:rPr>
                <w:rFonts w:ascii="Arial" w:hAnsi="Arial" w:cs="Arial"/>
                <w:sz w:val="20"/>
                <w:szCs w:val="20"/>
              </w:rPr>
            </w:pPr>
            <w:r w:rsidRPr="00234404">
              <w:rPr>
                <w:rFonts w:ascii="Arial" w:hAnsi="Arial" w:cs="Arial"/>
                <w:color w:val="000000"/>
                <w:sz w:val="20"/>
                <w:szCs w:val="20"/>
              </w:rPr>
              <w:t xml:space="preserve">1. </w:t>
            </w:r>
            <w:r w:rsidR="00996602" w:rsidRPr="00234404">
              <w:rPr>
                <w:rFonts w:ascii="Arial" w:hAnsi="Arial" w:cs="Arial"/>
                <w:color w:val="000000"/>
                <w:sz w:val="20"/>
                <w:szCs w:val="20"/>
              </w:rPr>
              <w:t>Prix</w:t>
            </w:r>
            <w:r w:rsidRPr="00234404">
              <w:rPr>
                <w:rFonts w:ascii="Arial" w:hAnsi="Arial" w:cs="Arial"/>
                <w:color w:val="000000"/>
                <w:sz w:val="20"/>
                <w:szCs w:val="20"/>
              </w:rPr>
              <w:t xml:space="preserve"> </w:t>
            </w:r>
            <w:r w:rsidR="00234404" w:rsidRPr="00234404">
              <w:rPr>
                <w:rFonts w:ascii="Arial" w:hAnsi="Arial" w:cs="Arial"/>
                <w:color w:val="000000"/>
                <w:sz w:val="20"/>
                <w:szCs w:val="20"/>
              </w:rPr>
              <w:t>(20</w:t>
            </w:r>
            <w:r w:rsidR="0060646E" w:rsidRPr="00234404">
              <w:rPr>
                <w:rFonts w:ascii="Arial" w:hAnsi="Arial" w:cs="Arial"/>
                <w:color w:val="000000"/>
                <w:sz w:val="20"/>
                <w:szCs w:val="20"/>
              </w:rPr>
              <w:t xml:space="preserve"> </w:t>
            </w:r>
            <w:r w:rsidR="008C35F7" w:rsidRPr="00234404">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65EB322D" w14:textId="4A15966F" w:rsidR="00234404" w:rsidRPr="00234404" w:rsidRDefault="00234404" w:rsidP="00C92AAD">
            <w:pPr>
              <w:widowControl w:val="0"/>
              <w:autoSpaceDE w:val="0"/>
              <w:autoSpaceDN w:val="0"/>
              <w:adjustRightInd w:val="0"/>
              <w:spacing w:after="0" w:line="240" w:lineRule="auto"/>
              <w:ind w:left="125" w:right="81"/>
              <w:jc w:val="both"/>
              <w:rPr>
                <w:rFonts w:ascii="Arial" w:hAnsi="Arial" w:cs="Arial"/>
                <w:b/>
                <w:bCs/>
                <w:sz w:val="20"/>
                <w:szCs w:val="20"/>
              </w:rPr>
            </w:pPr>
            <w:r w:rsidRPr="00234404">
              <w:rPr>
                <w:rFonts w:ascii="Arial" w:hAnsi="Arial" w:cs="Arial"/>
                <w:b/>
                <w:bCs/>
                <w:sz w:val="20"/>
                <w:szCs w:val="20"/>
              </w:rPr>
              <w:t xml:space="preserve">Pour chaque lot : </w:t>
            </w:r>
          </w:p>
          <w:p w14:paraId="590D3880" w14:textId="77777777" w:rsidR="00234404" w:rsidRDefault="00234404" w:rsidP="00C92AAD">
            <w:pPr>
              <w:widowControl w:val="0"/>
              <w:autoSpaceDE w:val="0"/>
              <w:autoSpaceDN w:val="0"/>
              <w:adjustRightInd w:val="0"/>
              <w:spacing w:after="0" w:line="240" w:lineRule="auto"/>
              <w:ind w:left="125" w:right="81"/>
              <w:jc w:val="both"/>
              <w:rPr>
                <w:rFonts w:ascii="Arial" w:hAnsi="Arial" w:cs="Arial"/>
                <w:sz w:val="20"/>
                <w:szCs w:val="20"/>
              </w:rPr>
            </w:pPr>
          </w:p>
          <w:p w14:paraId="20A7F951" w14:textId="3938F49F" w:rsidR="00234404"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234404">
              <w:rPr>
                <w:rFonts w:ascii="Arial" w:hAnsi="Arial" w:cs="Arial"/>
                <w:sz w:val="20"/>
                <w:szCs w:val="20"/>
              </w:rPr>
              <w:t xml:space="preserve">Le prix sera analysé sur la base du montant total d'une simulation de commande établie sur les quantités annuelles estimées appliqué aux prix unitaires indiqués au bordereau de prix unitaires par le soumissionnaire. </w:t>
            </w:r>
          </w:p>
          <w:p w14:paraId="54BF5E57" w14:textId="78FD18A9" w:rsidR="00C92AAD" w:rsidRPr="006874DC"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234404">
              <w:rPr>
                <w:rFonts w:ascii="Arial" w:hAnsi="Arial" w:cs="Arial"/>
                <w:sz w:val="20"/>
                <w:szCs w:val="20"/>
              </w:rPr>
              <w:t>La note maximale sera attribuée à l’offre a moins disante.</w:t>
            </w:r>
          </w:p>
          <w:p w14:paraId="4F2396DF" w14:textId="627D38E8" w:rsidR="008B3BBA" w:rsidRPr="006874DC" w:rsidRDefault="008B3BBA">
            <w:pPr>
              <w:widowControl w:val="0"/>
              <w:autoSpaceDE w:val="0"/>
              <w:autoSpaceDN w:val="0"/>
              <w:adjustRightInd w:val="0"/>
              <w:spacing w:after="0" w:line="240" w:lineRule="auto"/>
              <w:ind w:left="125" w:right="81"/>
              <w:rPr>
                <w:rFonts w:ascii="Arial" w:hAnsi="Arial" w:cs="Arial"/>
                <w:b/>
                <w:color w:val="000000"/>
                <w:sz w:val="20"/>
                <w:szCs w:val="20"/>
                <w:highlight w:val="cyan"/>
              </w:rPr>
            </w:pPr>
          </w:p>
        </w:tc>
      </w:tr>
      <w:tr w:rsidR="008C35F7" w:rsidRPr="0060646E" w14:paraId="6E36EE1D"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BFF5427" w14:textId="514F08FF" w:rsidR="008C35F7" w:rsidRPr="00234404" w:rsidRDefault="0060646E">
            <w:pPr>
              <w:widowControl w:val="0"/>
              <w:autoSpaceDE w:val="0"/>
              <w:autoSpaceDN w:val="0"/>
              <w:adjustRightInd w:val="0"/>
              <w:spacing w:after="0" w:line="240" w:lineRule="auto"/>
              <w:ind w:left="108" w:right="91"/>
              <w:rPr>
                <w:rFonts w:ascii="Arial" w:hAnsi="Arial" w:cs="Arial"/>
                <w:sz w:val="20"/>
                <w:szCs w:val="20"/>
              </w:rPr>
            </w:pPr>
            <w:r w:rsidRPr="00234404">
              <w:rPr>
                <w:rFonts w:ascii="Arial" w:hAnsi="Arial" w:cs="Arial"/>
                <w:color w:val="000000"/>
                <w:sz w:val="20"/>
                <w:szCs w:val="20"/>
              </w:rPr>
              <w:t xml:space="preserve">2. </w:t>
            </w:r>
            <w:r w:rsidR="00996602" w:rsidRPr="00234404">
              <w:rPr>
                <w:rFonts w:ascii="Arial" w:hAnsi="Arial" w:cs="Arial"/>
                <w:color w:val="000000"/>
                <w:sz w:val="20"/>
                <w:szCs w:val="20"/>
              </w:rPr>
              <w:t xml:space="preserve">Valeur technique </w:t>
            </w:r>
            <w:r w:rsidRPr="00234404">
              <w:rPr>
                <w:rFonts w:ascii="Arial" w:hAnsi="Arial" w:cs="Arial"/>
                <w:color w:val="000000"/>
                <w:sz w:val="20"/>
                <w:szCs w:val="20"/>
              </w:rPr>
              <w:t>(</w:t>
            </w:r>
            <w:r w:rsidR="00234404" w:rsidRPr="00234404">
              <w:rPr>
                <w:rFonts w:ascii="Arial" w:hAnsi="Arial" w:cs="Arial"/>
                <w:color w:val="000000"/>
                <w:sz w:val="20"/>
                <w:szCs w:val="20"/>
              </w:rPr>
              <w:t>70</w:t>
            </w:r>
            <w:r w:rsidR="008C35F7" w:rsidRPr="00234404">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0EB9CDDA" w14:textId="77777777" w:rsidR="00AC6910" w:rsidRDefault="00234404" w:rsidP="00AC6910">
            <w:pPr>
              <w:widowControl w:val="0"/>
              <w:autoSpaceDE w:val="0"/>
              <w:autoSpaceDN w:val="0"/>
              <w:adjustRightInd w:val="0"/>
              <w:spacing w:after="0" w:line="240" w:lineRule="auto"/>
              <w:ind w:left="125" w:right="81"/>
              <w:rPr>
                <w:rFonts w:ascii="Arial" w:hAnsi="Arial" w:cs="Arial"/>
                <w:color w:val="000000"/>
                <w:sz w:val="20"/>
                <w:szCs w:val="20"/>
              </w:rPr>
            </w:pPr>
            <w:r w:rsidRPr="00ED34C6">
              <w:rPr>
                <w:rFonts w:ascii="Arial" w:hAnsi="Arial" w:cs="Arial"/>
                <w:b/>
                <w:bCs/>
                <w:color w:val="000000"/>
                <w:sz w:val="20"/>
                <w:szCs w:val="20"/>
              </w:rPr>
              <w:t>Pour</w:t>
            </w:r>
            <w:r w:rsidR="00AC6910">
              <w:rPr>
                <w:rFonts w:ascii="Arial" w:hAnsi="Arial" w:cs="Arial"/>
                <w:b/>
                <w:bCs/>
                <w:color w:val="000000"/>
                <w:sz w:val="20"/>
                <w:szCs w:val="20"/>
              </w:rPr>
              <w:t xml:space="preserve"> chaque </w:t>
            </w:r>
            <w:r w:rsidRPr="00ED34C6">
              <w:rPr>
                <w:rFonts w:ascii="Arial" w:hAnsi="Arial" w:cs="Arial"/>
                <w:b/>
                <w:bCs/>
                <w:color w:val="000000"/>
                <w:sz w:val="20"/>
                <w:szCs w:val="20"/>
              </w:rPr>
              <w:t xml:space="preserve">lot, </w:t>
            </w:r>
            <w:r w:rsidRPr="00ED34C6">
              <w:rPr>
                <w:rFonts w:ascii="Arial" w:hAnsi="Arial" w:cs="Arial"/>
                <w:color w:val="000000"/>
                <w:sz w:val="20"/>
                <w:szCs w:val="20"/>
              </w:rPr>
              <w:t xml:space="preserve">la valeur technique sera analysée à hauteur de 70 % au regard du mémoire technique, </w:t>
            </w:r>
            <w:r w:rsidR="00AC6910">
              <w:rPr>
                <w:rFonts w:ascii="Arial" w:hAnsi="Arial" w:cs="Arial"/>
                <w:color w:val="000000"/>
                <w:sz w:val="20"/>
                <w:szCs w:val="20"/>
              </w:rPr>
              <w:t xml:space="preserve">répartie comme suit : </w:t>
            </w:r>
          </w:p>
          <w:p w14:paraId="68D3107F" w14:textId="4E13D4A0" w:rsidR="00AC6910" w:rsidRDefault="00A535E7" w:rsidP="00AC6910">
            <w:pPr>
              <w:widowControl w:val="0"/>
              <w:autoSpaceDE w:val="0"/>
              <w:autoSpaceDN w:val="0"/>
              <w:adjustRightInd w:val="0"/>
              <w:spacing w:after="0" w:line="240" w:lineRule="auto"/>
              <w:ind w:left="125" w:right="81"/>
              <w:rPr>
                <w:rFonts w:ascii="Arial" w:hAnsi="Arial" w:cs="Arial"/>
                <w:sz w:val="20"/>
                <w:szCs w:val="20"/>
              </w:rPr>
            </w:pPr>
            <w:r w:rsidRPr="000A7751">
              <w:rPr>
                <w:rFonts w:ascii="Arial" w:hAnsi="Arial" w:cs="Arial"/>
                <w:sz w:val="20"/>
                <w:szCs w:val="20"/>
              </w:rPr>
              <w:t>La qualité des moyens humains affectés à l’exécution des prestations au regard des connaissances et expériences, en décrivant :</w:t>
            </w:r>
            <w:r>
              <w:rPr>
                <w:rFonts w:ascii="Arial" w:hAnsi="Arial" w:cs="Arial"/>
                <w:sz w:val="20"/>
                <w:szCs w:val="20"/>
              </w:rPr>
              <w:t xml:space="preserve"> </w:t>
            </w:r>
          </w:p>
          <w:p w14:paraId="573B76DA" w14:textId="7D0D1CE9" w:rsidR="00ED34C6" w:rsidRPr="00A535E7" w:rsidRDefault="00ED34C6" w:rsidP="00A535E7">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rPr>
            </w:pPr>
            <w:r w:rsidRPr="00A535E7">
              <w:rPr>
                <w:rFonts w:ascii="Arial" w:hAnsi="Arial" w:cs="Arial"/>
                <w:sz w:val="20"/>
                <w:szCs w:val="20"/>
              </w:rPr>
              <w:t>Leur expérience en éducation à l’environnement à hauteur de 20 points</w:t>
            </w:r>
            <w:r w:rsidR="00E42B33" w:rsidRPr="00A535E7">
              <w:rPr>
                <w:rFonts w:ascii="Arial" w:hAnsi="Arial" w:cs="Arial"/>
                <w:sz w:val="20"/>
                <w:szCs w:val="20"/>
              </w:rPr>
              <w:t> ;</w:t>
            </w:r>
          </w:p>
          <w:p w14:paraId="68EB16E3" w14:textId="09400905" w:rsidR="00ED34C6" w:rsidRPr="00ED34C6" w:rsidRDefault="00ED34C6" w:rsidP="00ED34C6">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rPr>
            </w:pPr>
            <w:r w:rsidRPr="00ED34C6">
              <w:rPr>
                <w:rFonts w:ascii="Arial" w:hAnsi="Arial" w:cs="Arial"/>
                <w:sz w:val="20"/>
                <w:szCs w:val="20"/>
              </w:rPr>
              <w:t>Leur connaissance des programmes des cycles 3 et 4, et de capacité à préparer avec les enseignants, à proposer des outils pédagogiques adaptés, à animer une cla</w:t>
            </w:r>
            <w:r w:rsidR="00E42B33">
              <w:rPr>
                <w:rFonts w:ascii="Arial" w:hAnsi="Arial" w:cs="Arial"/>
                <w:sz w:val="20"/>
                <w:szCs w:val="20"/>
              </w:rPr>
              <w:t>s</w:t>
            </w:r>
            <w:r w:rsidRPr="00ED34C6">
              <w:rPr>
                <w:rFonts w:ascii="Arial" w:hAnsi="Arial" w:cs="Arial"/>
                <w:sz w:val="20"/>
                <w:szCs w:val="20"/>
              </w:rPr>
              <w:t>se sur le terrain, à hauteur de 30 points ;</w:t>
            </w:r>
          </w:p>
          <w:p w14:paraId="7D4C2BBD" w14:textId="430517DC" w:rsidR="00ED34C6" w:rsidRPr="00C80F9E" w:rsidRDefault="00ED34C6" w:rsidP="00C80F9E">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highlight w:val="yellow"/>
              </w:rPr>
            </w:pPr>
            <w:r w:rsidRPr="00C80F9E">
              <w:rPr>
                <w:rFonts w:ascii="Arial" w:hAnsi="Arial" w:cs="Arial"/>
                <w:sz w:val="20"/>
                <w:szCs w:val="20"/>
              </w:rPr>
              <w:t>L</w:t>
            </w:r>
            <w:r w:rsidR="004E2B5C">
              <w:rPr>
                <w:rFonts w:ascii="Arial" w:hAnsi="Arial" w:cs="Arial"/>
                <w:sz w:val="20"/>
                <w:szCs w:val="20"/>
              </w:rPr>
              <w:t xml:space="preserve">’adéquation des formations, diplômes ou acquis </w:t>
            </w:r>
            <w:r w:rsidR="0078386D">
              <w:rPr>
                <w:rFonts w:ascii="Arial" w:hAnsi="Arial" w:cs="Arial"/>
                <w:sz w:val="20"/>
                <w:szCs w:val="20"/>
              </w:rPr>
              <w:t>professionnels avec</w:t>
            </w:r>
            <w:r w:rsidR="004E2B5C">
              <w:rPr>
                <w:rFonts w:ascii="Arial" w:hAnsi="Arial" w:cs="Arial"/>
                <w:sz w:val="20"/>
                <w:szCs w:val="20"/>
              </w:rPr>
              <w:t xml:space="preserve"> la connaissance des Espaces Naturels du Nord, les espèces, les </w:t>
            </w:r>
            <w:r w:rsidR="00C92674">
              <w:rPr>
                <w:rFonts w:ascii="Arial" w:hAnsi="Arial" w:cs="Arial"/>
                <w:sz w:val="20"/>
                <w:szCs w:val="20"/>
              </w:rPr>
              <w:t>habitats,</w:t>
            </w:r>
            <w:r w:rsidR="004E2B5C">
              <w:rPr>
                <w:rFonts w:ascii="Arial" w:hAnsi="Arial" w:cs="Arial"/>
                <w:sz w:val="20"/>
                <w:szCs w:val="20"/>
              </w:rPr>
              <w:t xml:space="preserve"> les écosystèmes </w:t>
            </w:r>
            <w:r w:rsidRPr="00C80F9E">
              <w:rPr>
                <w:rFonts w:ascii="Arial" w:hAnsi="Arial" w:cs="Arial"/>
                <w:sz w:val="20"/>
                <w:szCs w:val="20"/>
              </w:rPr>
              <w:t>, à hauteur de 20 points</w:t>
            </w:r>
            <w:r w:rsidR="00E42B33" w:rsidRPr="00C80F9E">
              <w:rPr>
                <w:rFonts w:ascii="Arial" w:hAnsi="Arial" w:cs="Arial"/>
                <w:sz w:val="20"/>
                <w:szCs w:val="20"/>
              </w:rPr>
              <w:t> ;</w:t>
            </w:r>
          </w:p>
        </w:tc>
      </w:tr>
      <w:tr w:rsidR="009A114B" w14:paraId="270240DB"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8BD3C8A" w14:textId="4B767CC3" w:rsidR="009A114B" w:rsidRPr="00234404" w:rsidRDefault="009A114B" w:rsidP="00234404">
            <w:pPr>
              <w:widowControl w:val="0"/>
              <w:autoSpaceDE w:val="0"/>
              <w:autoSpaceDN w:val="0"/>
              <w:adjustRightInd w:val="0"/>
              <w:spacing w:after="0" w:line="240" w:lineRule="auto"/>
              <w:ind w:left="108" w:right="91"/>
              <w:rPr>
                <w:rFonts w:ascii="Arial" w:hAnsi="Arial" w:cs="Arial"/>
                <w:color w:val="000000"/>
                <w:sz w:val="20"/>
                <w:szCs w:val="20"/>
              </w:rPr>
            </w:pPr>
            <w:r w:rsidRPr="00234404">
              <w:rPr>
                <w:rFonts w:ascii="Arial" w:hAnsi="Arial" w:cs="Arial"/>
                <w:color w:val="000000"/>
                <w:sz w:val="20"/>
                <w:szCs w:val="20"/>
              </w:rPr>
              <w:t xml:space="preserve">3. </w:t>
            </w:r>
            <w:r w:rsidR="00234404" w:rsidRPr="00234404">
              <w:rPr>
                <w:rFonts w:ascii="Arial" w:hAnsi="Arial" w:cs="Arial"/>
                <w:color w:val="000000"/>
                <w:sz w:val="20"/>
                <w:szCs w:val="20"/>
              </w:rPr>
              <w:t>Critère environnemental (10%)</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3A346822" w14:textId="4CDABF9E" w:rsidR="009A114B" w:rsidRPr="00C80F9E" w:rsidRDefault="00ED34C6">
            <w:pPr>
              <w:widowControl w:val="0"/>
              <w:autoSpaceDE w:val="0"/>
              <w:autoSpaceDN w:val="0"/>
              <w:adjustRightInd w:val="0"/>
              <w:spacing w:after="0" w:line="240" w:lineRule="auto"/>
              <w:ind w:left="125" w:right="81"/>
              <w:rPr>
                <w:rFonts w:ascii="Arial" w:hAnsi="Arial" w:cs="Arial"/>
                <w:color w:val="000000"/>
                <w:sz w:val="20"/>
                <w:szCs w:val="20"/>
              </w:rPr>
            </w:pPr>
            <w:r w:rsidRPr="00AC6910">
              <w:rPr>
                <w:rFonts w:ascii="Arial" w:hAnsi="Arial" w:cs="Arial"/>
                <w:b/>
                <w:bCs/>
                <w:color w:val="000000"/>
                <w:sz w:val="20"/>
                <w:szCs w:val="20"/>
              </w:rPr>
              <w:t>Pour</w:t>
            </w:r>
            <w:r w:rsidR="00AC6910" w:rsidRPr="00AC6910">
              <w:rPr>
                <w:rFonts w:ascii="Arial" w:hAnsi="Arial" w:cs="Arial"/>
                <w:b/>
                <w:bCs/>
                <w:color w:val="000000"/>
                <w:sz w:val="20"/>
                <w:szCs w:val="20"/>
              </w:rPr>
              <w:t xml:space="preserve"> chaque lot</w:t>
            </w:r>
            <w:r w:rsidRPr="00C80F9E">
              <w:rPr>
                <w:rFonts w:ascii="Arial" w:hAnsi="Arial" w:cs="Arial"/>
                <w:color w:val="000000"/>
                <w:sz w:val="20"/>
                <w:szCs w:val="20"/>
              </w:rPr>
              <w:t xml:space="preserve">, le critère environnemental sera analysé au regard du mémoire environnemental, à hauteur de 10%, réparti comme suit : </w:t>
            </w:r>
          </w:p>
          <w:p w14:paraId="124D5611" w14:textId="1FEB7DF0" w:rsidR="00E42B33" w:rsidRPr="00CB3E7F" w:rsidRDefault="00E42B33" w:rsidP="00E42B33">
            <w:pPr>
              <w:pStyle w:val="Paragraphedeliste"/>
              <w:widowControl w:val="0"/>
              <w:numPr>
                <w:ilvl w:val="0"/>
                <w:numId w:val="44"/>
              </w:numPr>
              <w:autoSpaceDE w:val="0"/>
              <w:autoSpaceDN w:val="0"/>
              <w:adjustRightInd w:val="0"/>
              <w:spacing w:line="240" w:lineRule="auto"/>
              <w:ind w:right="81"/>
              <w:rPr>
                <w:rFonts w:ascii="Arial" w:hAnsi="Arial" w:cs="Arial"/>
                <w:sz w:val="20"/>
                <w:szCs w:val="20"/>
              </w:rPr>
            </w:pPr>
            <w:r w:rsidRPr="00CB3E7F">
              <w:rPr>
                <w:rFonts w:ascii="Arial" w:hAnsi="Arial" w:cs="Arial"/>
                <w:sz w:val="20"/>
                <w:szCs w:val="20"/>
              </w:rPr>
              <w:t xml:space="preserve">Pertinence des mesures mises en œuvre en matière de dématérialisation des documents et de limitation des impressions papier </w:t>
            </w:r>
            <w:r>
              <w:rPr>
                <w:rFonts w:ascii="Arial" w:hAnsi="Arial" w:cs="Arial"/>
                <w:sz w:val="20"/>
                <w:szCs w:val="20"/>
              </w:rPr>
              <w:t>à hauteur de 2 points ;</w:t>
            </w:r>
          </w:p>
          <w:p w14:paraId="2AB415AA" w14:textId="13355E7F" w:rsidR="00E42B33" w:rsidRPr="00CB3E7F" w:rsidRDefault="00A535E7" w:rsidP="00E42B33">
            <w:pPr>
              <w:pStyle w:val="Paragraphedeliste"/>
              <w:widowControl w:val="0"/>
              <w:numPr>
                <w:ilvl w:val="0"/>
                <w:numId w:val="44"/>
              </w:numPr>
              <w:autoSpaceDE w:val="0"/>
              <w:autoSpaceDN w:val="0"/>
              <w:adjustRightInd w:val="0"/>
              <w:spacing w:line="240" w:lineRule="auto"/>
              <w:ind w:right="81"/>
              <w:rPr>
                <w:rFonts w:ascii="Arial" w:hAnsi="Arial" w:cs="Arial"/>
                <w:sz w:val="20"/>
                <w:szCs w:val="20"/>
              </w:rPr>
            </w:pPr>
            <w:r>
              <w:rPr>
                <w:rFonts w:ascii="Arial" w:hAnsi="Arial" w:cs="Arial"/>
                <w:sz w:val="20"/>
                <w:szCs w:val="20"/>
              </w:rPr>
              <w:t>La pertinence</w:t>
            </w:r>
            <w:r w:rsidR="00E42B33" w:rsidRPr="00CB3E7F">
              <w:rPr>
                <w:rFonts w:ascii="Arial" w:hAnsi="Arial" w:cs="Arial"/>
                <w:sz w:val="20"/>
                <w:szCs w:val="20"/>
              </w:rPr>
              <w:t xml:space="preserve"> des déplacements au regard des objectifs de mobilité durable et de réduction de l'empreinte carbone</w:t>
            </w:r>
            <w:r w:rsidR="00E42B33">
              <w:rPr>
                <w:rFonts w:ascii="Arial" w:hAnsi="Arial" w:cs="Arial"/>
                <w:sz w:val="20"/>
                <w:szCs w:val="20"/>
              </w:rPr>
              <w:t xml:space="preserve"> à hauteur de 4 points ;</w:t>
            </w:r>
          </w:p>
          <w:p w14:paraId="1A897918" w14:textId="53C0DF91" w:rsidR="00E42B33" w:rsidRPr="00CB3E7F" w:rsidRDefault="00E42B33" w:rsidP="00E42B33">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rPr>
            </w:pPr>
            <w:r w:rsidRPr="00CB3E7F">
              <w:rPr>
                <w:rFonts w:ascii="Arial" w:hAnsi="Arial" w:cs="Arial"/>
                <w:sz w:val="20"/>
                <w:szCs w:val="20"/>
              </w:rPr>
              <w:t>La pertinence des mesures mises en place en matière de réduction des déchets, de recyclage et de réemploi du matériel dans le cadre de l'exécution des prestations, à hauteur de 4 points</w:t>
            </w:r>
            <w:r>
              <w:rPr>
                <w:rFonts w:ascii="Arial" w:hAnsi="Arial" w:cs="Arial"/>
                <w:sz w:val="20"/>
                <w:szCs w:val="20"/>
              </w:rPr>
              <w:t> ;</w:t>
            </w:r>
          </w:p>
          <w:p w14:paraId="3EC858C5" w14:textId="775CC459" w:rsidR="00ED34C6" w:rsidRPr="00E42B33" w:rsidRDefault="00ED34C6" w:rsidP="00E42B33">
            <w:pPr>
              <w:pStyle w:val="Paragraphedeliste"/>
              <w:widowControl w:val="0"/>
              <w:autoSpaceDE w:val="0"/>
              <w:autoSpaceDN w:val="0"/>
              <w:adjustRightInd w:val="0"/>
              <w:spacing w:after="0" w:line="240" w:lineRule="auto"/>
              <w:ind w:left="473" w:right="81"/>
              <w:rPr>
                <w:rFonts w:ascii="Arial" w:hAnsi="Arial" w:cs="Arial"/>
                <w:sz w:val="20"/>
                <w:szCs w:val="20"/>
                <w:highlight w:val="yellow"/>
              </w:rPr>
            </w:pPr>
          </w:p>
        </w:tc>
      </w:tr>
    </w:tbl>
    <w:p w14:paraId="1C7EC96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7007471" w14:textId="5D658B1F" w:rsidR="00E62DA5" w:rsidRPr="0065187A" w:rsidRDefault="00E62DA5" w:rsidP="00E42B33">
      <w:pPr>
        <w:keepNext/>
        <w:keepLines/>
        <w:widowControl w:val="0"/>
        <w:tabs>
          <w:tab w:val="left" w:pos="392"/>
          <w:tab w:val="left" w:pos="828"/>
        </w:tabs>
        <w:autoSpaceDE w:val="0"/>
        <w:autoSpaceDN w:val="0"/>
        <w:adjustRightInd w:val="0"/>
        <w:spacing w:after="0" w:line="240" w:lineRule="auto"/>
        <w:ind w:left="828"/>
        <w:jc w:val="both"/>
        <w:rPr>
          <w:rFonts w:ascii="Arial" w:hAnsi="Arial" w:cs="Arial"/>
          <w:sz w:val="24"/>
          <w:szCs w:val="24"/>
          <w:highlight w:val="yellow"/>
        </w:rPr>
      </w:pPr>
    </w:p>
    <w:p w14:paraId="777FE398" w14:textId="77777777" w:rsidR="00E62DA5" w:rsidRDefault="00E62DA5" w:rsidP="00E62DA5">
      <w:pPr>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34404C48"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BB283F"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2403B44F"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D28EFC0"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6682634D" w14:textId="77777777" w:rsidR="008B3BBA" w:rsidRDefault="008B3BBA" w:rsidP="00B63EA4">
      <w:pPr>
        <w:keepLines/>
        <w:spacing w:after="0" w:line="240" w:lineRule="auto"/>
        <w:ind w:left="142" w:right="6"/>
        <w:jc w:val="both"/>
        <w:rPr>
          <w:rFonts w:ascii="Arial" w:hAnsi="Arial" w:cs="Arial"/>
          <w:sz w:val="20"/>
        </w:rPr>
      </w:pPr>
    </w:p>
    <w:p w14:paraId="332876E9"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32669EBD"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4B22FDB3"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5E48730"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2E02607B" w14:textId="77777777">
        <w:tc>
          <w:tcPr>
            <w:tcW w:w="2376" w:type="dxa"/>
            <w:tcBorders>
              <w:top w:val="single" w:sz="8" w:space="0" w:color="D9D9D9"/>
              <w:left w:val="single" w:sz="8" w:space="0" w:color="D9D9D9"/>
              <w:bottom w:val="nil"/>
              <w:right w:val="single" w:sz="8" w:space="0" w:color="D9D9D9"/>
            </w:tcBorders>
            <w:shd w:val="clear" w:color="auto" w:fill="FFFFFF"/>
          </w:tcPr>
          <w:p w14:paraId="186B9DE3"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7394C97B"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78A6B284" w14:textId="77777777">
        <w:tc>
          <w:tcPr>
            <w:tcW w:w="2376" w:type="dxa"/>
            <w:tcBorders>
              <w:top w:val="nil"/>
              <w:left w:val="single" w:sz="8" w:space="0" w:color="D9D9D9"/>
              <w:bottom w:val="nil"/>
              <w:right w:val="single" w:sz="8" w:space="0" w:color="D9D9D9"/>
            </w:tcBorders>
            <w:shd w:val="clear" w:color="auto" w:fill="FFFFFF"/>
          </w:tcPr>
          <w:p w14:paraId="2C3C1EA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196FFF6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3B296169" w14:textId="77777777">
        <w:tc>
          <w:tcPr>
            <w:tcW w:w="2376" w:type="dxa"/>
            <w:tcBorders>
              <w:top w:val="nil"/>
              <w:left w:val="single" w:sz="8" w:space="0" w:color="D9D9D9"/>
              <w:bottom w:val="nil"/>
              <w:right w:val="single" w:sz="8" w:space="0" w:color="D9D9D9"/>
            </w:tcBorders>
            <w:shd w:val="clear" w:color="auto" w:fill="FFFFFF"/>
          </w:tcPr>
          <w:p w14:paraId="2E1B5B74"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6A904163"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42C0D362" w14:textId="77777777">
        <w:tc>
          <w:tcPr>
            <w:tcW w:w="2376" w:type="dxa"/>
            <w:tcBorders>
              <w:top w:val="nil"/>
              <w:left w:val="single" w:sz="8" w:space="0" w:color="D9D9D9"/>
              <w:bottom w:val="nil"/>
              <w:right w:val="single" w:sz="8" w:space="0" w:color="D9D9D9"/>
            </w:tcBorders>
            <w:shd w:val="clear" w:color="auto" w:fill="FFFFFF"/>
          </w:tcPr>
          <w:p w14:paraId="3D8AC8F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104BB08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479352EA" w14:textId="77777777">
        <w:tc>
          <w:tcPr>
            <w:tcW w:w="2376" w:type="dxa"/>
            <w:tcBorders>
              <w:top w:val="nil"/>
              <w:left w:val="single" w:sz="8" w:space="0" w:color="D9D9D9"/>
              <w:bottom w:val="single" w:sz="8" w:space="0" w:color="D9D9D9"/>
              <w:right w:val="single" w:sz="8" w:space="0" w:color="D9D9D9"/>
            </w:tcBorders>
            <w:shd w:val="clear" w:color="auto" w:fill="FFFFFF"/>
          </w:tcPr>
          <w:p w14:paraId="7A7A3F5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3EDD36F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79E0AE0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B812646"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64A61C47"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5397A942"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7C451E2B"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02A3459F"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4CB28AC0"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881C51C" w14:textId="118FE2E6" w:rsidR="00220397" w:rsidRPr="00C80F9E" w:rsidRDefault="00EE4A5B" w:rsidP="00B63EA4">
      <w:pPr>
        <w:keepNext/>
        <w:keepLines/>
        <w:widowControl w:val="0"/>
        <w:tabs>
          <w:tab w:val="left" w:pos="828"/>
        </w:tabs>
        <w:autoSpaceDE w:val="0"/>
        <w:autoSpaceDN w:val="0"/>
        <w:adjustRightInd w:val="0"/>
        <w:spacing w:after="0" w:line="240" w:lineRule="auto"/>
        <w:ind w:left="426"/>
        <w:jc w:val="both"/>
        <w:rPr>
          <w:rFonts w:ascii="Arial" w:hAnsi="Arial" w:cs="Arial"/>
          <w:sz w:val="20"/>
          <w:szCs w:val="20"/>
        </w:rPr>
      </w:pPr>
      <w:r w:rsidRPr="00C80F9E">
        <w:rPr>
          <w:rFonts w:ascii="Arial" w:hAnsi="Arial" w:cs="Arial"/>
          <w:b/>
          <w:bCs/>
          <w:sz w:val="20"/>
          <w:szCs w:val="20"/>
        </w:rPr>
        <w:t>Négociations</w:t>
      </w:r>
      <w:r w:rsidR="00901C32" w:rsidRPr="00C80F9E">
        <w:rPr>
          <w:rFonts w:ascii="Arial" w:hAnsi="Arial" w:cs="Arial"/>
          <w:b/>
          <w:bCs/>
          <w:sz w:val="20"/>
          <w:szCs w:val="20"/>
        </w:rPr>
        <w:t xml:space="preserve"> </w:t>
      </w:r>
      <w:r w:rsidRPr="00C80F9E">
        <w:rPr>
          <w:rFonts w:ascii="Arial" w:hAnsi="Arial" w:cs="Arial"/>
          <w:b/>
          <w:bCs/>
          <w:sz w:val="20"/>
          <w:szCs w:val="20"/>
        </w:rPr>
        <w:t>:</w:t>
      </w:r>
    </w:p>
    <w:p w14:paraId="2573C074"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C80F9E">
        <w:rPr>
          <w:rFonts w:ascii="Arial" w:hAnsi="Arial" w:cs="Arial"/>
          <w:sz w:val="20"/>
          <w:szCs w:val="20"/>
        </w:rPr>
        <w:t>Les candidats sont invités à</w:t>
      </w:r>
      <w:r w:rsidRPr="00882AE7">
        <w:rPr>
          <w:rFonts w:ascii="Arial" w:hAnsi="Arial" w:cs="Arial"/>
          <w:sz w:val="20"/>
          <w:szCs w:val="20"/>
        </w:rPr>
        <w:t xml:space="preserve"> remettre d'emblée leur meilleure proposition. L'acheteur se réserve la possibilité d'engager des négociations dans les conditions suivantes :</w:t>
      </w:r>
    </w:p>
    <w:p w14:paraId="64AAF097"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0CDCB184" w14:textId="77777777"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0992D492"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882AE7">
        <w:rPr>
          <w:rFonts w:ascii="Arial" w:hAnsi="Arial" w:cs="Arial"/>
          <w:sz w:val="20"/>
          <w:szCs w:val="20"/>
        </w:rPr>
        <w:t xml:space="preserve">. </w:t>
      </w:r>
    </w:p>
    <w:p w14:paraId="60F1A0AE"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30AE2388"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2395D699"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46567C48"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Les négociations seront conduites dans le respect des principes d'égalité de traitement des candidats et de confidentialité des offres. Les négociations seront conduites par tout moyen de communication (entretien, téléphone, courriel,...) ou de manière dématérialisée sur le profil acheteur uniquement.  Les échanges résultant de la négociation seront formalisés par écrit. A l'achèvement des négociations, les offres négociées feront l'objet d'un dernier classement.</w:t>
      </w:r>
    </w:p>
    <w:p w14:paraId="7EEAA1AE"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0A499403"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43BFFE0C"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3781ECB9"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0E63514C"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13328D2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155DE20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4DB48CEB"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228EE89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5F7CCA4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516A050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6B50A11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0F4088E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39D103E0"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228E68D1"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C57D57E"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A62C1F"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61F789E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70738C8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E24CA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53A2FB5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2E90B7D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00EA2D7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DE1C9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0DFAE2B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6CD72A2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157902C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5E6D78F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28C69DA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669B0E8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6588F2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51B933E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490A1F4E"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245FD81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F2B624"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07B20" w14:textId="77777777" w:rsidR="002F0D6F" w:rsidRDefault="002F0D6F">
      <w:pPr>
        <w:spacing w:after="0" w:line="240" w:lineRule="auto"/>
      </w:pPr>
      <w:r>
        <w:separator/>
      </w:r>
    </w:p>
  </w:endnote>
  <w:endnote w:type="continuationSeparator" w:id="0">
    <w:p w14:paraId="1A960474" w14:textId="77777777" w:rsidR="002F0D6F" w:rsidRDefault="002F0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01E305CA" w14:textId="77777777">
      <w:tc>
        <w:tcPr>
          <w:tcW w:w="8330" w:type="dxa"/>
          <w:tcBorders>
            <w:top w:val="single" w:sz="4" w:space="0" w:color="BFBFBF"/>
            <w:left w:val="nil"/>
            <w:bottom w:val="nil"/>
            <w:right w:val="nil"/>
          </w:tcBorders>
          <w:shd w:val="clear" w:color="auto" w:fill="FFFFFF"/>
          <w:vAlign w:val="center"/>
        </w:tcPr>
        <w:p w14:paraId="65BF43CC"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7598CC50"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7D61B912"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C92F9"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64EA3" w14:textId="77777777" w:rsidR="002F0D6F" w:rsidRDefault="002F0D6F">
      <w:pPr>
        <w:spacing w:after="0" w:line="240" w:lineRule="auto"/>
      </w:pPr>
      <w:r>
        <w:separator/>
      </w:r>
    </w:p>
  </w:footnote>
  <w:footnote w:type="continuationSeparator" w:id="0">
    <w:p w14:paraId="22805C50" w14:textId="77777777" w:rsidR="002F0D6F" w:rsidRDefault="002F0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AE62D"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24A7F96"/>
    <w:multiLevelType w:val="hybridMultilevel"/>
    <w:tmpl w:val="FC3AC136"/>
    <w:lvl w:ilvl="0" w:tplc="F6F0DFDE">
      <w:start w:val="2"/>
      <w:numFmt w:val="bullet"/>
      <w:lvlText w:val="-"/>
      <w:lvlJc w:val="left"/>
      <w:pPr>
        <w:ind w:left="485" w:hanging="360"/>
      </w:pPr>
      <w:rPr>
        <w:rFonts w:ascii="Arial" w:eastAsiaTheme="minorEastAsia" w:hAnsi="Arial" w:cs="Arial" w:hint="default"/>
        <w:color w:val="000000"/>
      </w:rPr>
    </w:lvl>
    <w:lvl w:ilvl="1" w:tplc="040C0003" w:tentative="1">
      <w:start w:val="1"/>
      <w:numFmt w:val="bullet"/>
      <w:lvlText w:val="o"/>
      <w:lvlJc w:val="left"/>
      <w:pPr>
        <w:ind w:left="1205" w:hanging="360"/>
      </w:pPr>
      <w:rPr>
        <w:rFonts w:ascii="Courier New" w:hAnsi="Courier New" w:cs="Courier New" w:hint="default"/>
      </w:rPr>
    </w:lvl>
    <w:lvl w:ilvl="2" w:tplc="040C0005" w:tentative="1">
      <w:start w:val="1"/>
      <w:numFmt w:val="bullet"/>
      <w:lvlText w:val=""/>
      <w:lvlJc w:val="left"/>
      <w:pPr>
        <w:ind w:left="1925" w:hanging="360"/>
      </w:pPr>
      <w:rPr>
        <w:rFonts w:ascii="Wingdings" w:hAnsi="Wingdings" w:hint="default"/>
      </w:rPr>
    </w:lvl>
    <w:lvl w:ilvl="3" w:tplc="040C0001" w:tentative="1">
      <w:start w:val="1"/>
      <w:numFmt w:val="bullet"/>
      <w:lvlText w:val=""/>
      <w:lvlJc w:val="left"/>
      <w:pPr>
        <w:ind w:left="2645" w:hanging="360"/>
      </w:pPr>
      <w:rPr>
        <w:rFonts w:ascii="Symbol" w:hAnsi="Symbol" w:hint="default"/>
      </w:rPr>
    </w:lvl>
    <w:lvl w:ilvl="4" w:tplc="040C0003" w:tentative="1">
      <w:start w:val="1"/>
      <w:numFmt w:val="bullet"/>
      <w:lvlText w:val="o"/>
      <w:lvlJc w:val="left"/>
      <w:pPr>
        <w:ind w:left="3365" w:hanging="360"/>
      </w:pPr>
      <w:rPr>
        <w:rFonts w:ascii="Courier New" w:hAnsi="Courier New" w:cs="Courier New" w:hint="default"/>
      </w:rPr>
    </w:lvl>
    <w:lvl w:ilvl="5" w:tplc="040C0005" w:tentative="1">
      <w:start w:val="1"/>
      <w:numFmt w:val="bullet"/>
      <w:lvlText w:val=""/>
      <w:lvlJc w:val="left"/>
      <w:pPr>
        <w:ind w:left="4085" w:hanging="360"/>
      </w:pPr>
      <w:rPr>
        <w:rFonts w:ascii="Wingdings" w:hAnsi="Wingdings" w:hint="default"/>
      </w:rPr>
    </w:lvl>
    <w:lvl w:ilvl="6" w:tplc="040C0001" w:tentative="1">
      <w:start w:val="1"/>
      <w:numFmt w:val="bullet"/>
      <w:lvlText w:val=""/>
      <w:lvlJc w:val="left"/>
      <w:pPr>
        <w:ind w:left="4805" w:hanging="360"/>
      </w:pPr>
      <w:rPr>
        <w:rFonts w:ascii="Symbol" w:hAnsi="Symbol" w:hint="default"/>
      </w:rPr>
    </w:lvl>
    <w:lvl w:ilvl="7" w:tplc="040C0003" w:tentative="1">
      <w:start w:val="1"/>
      <w:numFmt w:val="bullet"/>
      <w:lvlText w:val="o"/>
      <w:lvlJc w:val="left"/>
      <w:pPr>
        <w:ind w:left="5525" w:hanging="360"/>
      </w:pPr>
      <w:rPr>
        <w:rFonts w:ascii="Courier New" w:hAnsi="Courier New" w:cs="Courier New" w:hint="default"/>
      </w:rPr>
    </w:lvl>
    <w:lvl w:ilvl="8" w:tplc="040C0005" w:tentative="1">
      <w:start w:val="1"/>
      <w:numFmt w:val="bullet"/>
      <w:lvlText w:val=""/>
      <w:lvlJc w:val="left"/>
      <w:pPr>
        <w:ind w:left="6245" w:hanging="360"/>
      </w:pPr>
      <w:rPr>
        <w:rFonts w:ascii="Wingdings" w:hAnsi="Wingdings" w:hint="default"/>
      </w:rPr>
    </w:lvl>
  </w:abstractNum>
  <w:abstractNum w:abstractNumId="3"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4"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5"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2BC26FEE"/>
    <w:multiLevelType w:val="hybridMultilevel"/>
    <w:tmpl w:val="F1DE7DC4"/>
    <w:lvl w:ilvl="0" w:tplc="CD189202">
      <w:start w:val="3"/>
      <w:numFmt w:val="bullet"/>
      <w:lvlText w:val="-"/>
      <w:lvlJc w:val="left"/>
      <w:pPr>
        <w:ind w:left="473" w:hanging="360"/>
      </w:pPr>
      <w:rPr>
        <w:rFonts w:ascii="Arial" w:eastAsiaTheme="minorEastAsia" w:hAnsi="Arial" w:cs="Arial" w:hint="default"/>
      </w:rPr>
    </w:lvl>
    <w:lvl w:ilvl="1" w:tplc="040C0003" w:tentative="1">
      <w:start w:val="1"/>
      <w:numFmt w:val="bullet"/>
      <w:lvlText w:val="o"/>
      <w:lvlJc w:val="left"/>
      <w:pPr>
        <w:ind w:left="1193" w:hanging="360"/>
      </w:pPr>
      <w:rPr>
        <w:rFonts w:ascii="Courier New" w:hAnsi="Courier New" w:cs="Courier New" w:hint="default"/>
      </w:rPr>
    </w:lvl>
    <w:lvl w:ilvl="2" w:tplc="040C0005" w:tentative="1">
      <w:start w:val="1"/>
      <w:numFmt w:val="bullet"/>
      <w:lvlText w:val=""/>
      <w:lvlJc w:val="left"/>
      <w:pPr>
        <w:ind w:left="1913" w:hanging="360"/>
      </w:pPr>
      <w:rPr>
        <w:rFonts w:ascii="Wingdings" w:hAnsi="Wingdings" w:hint="default"/>
      </w:rPr>
    </w:lvl>
    <w:lvl w:ilvl="3" w:tplc="040C0001" w:tentative="1">
      <w:start w:val="1"/>
      <w:numFmt w:val="bullet"/>
      <w:lvlText w:val=""/>
      <w:lvlJc w:val="left"/>
      <w:pPr>
        <w:ind w:left="2633" w:hanging="360"/>
      </w:pPr>
      <w:rPr>
        <w:rFonts w:ascii="Symbol" w:hAnsi="Symbol" w:hint="default"/>
      </w:rPr>
    </w:lvl>
    <w:lvl w:ilvl="4" w:tplc="040C0003" w:tentative="1">
      <w:start w:val="1"/>
      <w:numFmt w:val="bullet"/>
      <w:lvlText w:val="o"/>
      <w:lvlJc w:val="left"/>
      <w:pPr>
        <w:ind w:left="3353" w:hanging="360"/>
      </w:pPr>
      <w:rPr>
        <w:rFonts w:ascii="Courier New" w:hAnsi="Courier New" w:cs="Courier New" w:hint="default"/>
      </w:rPr>
    </w:lvl>
    <w:lvl w:ilvl="5" w:tplc="040C0005" w:tentative="1">
      <w:start w:val="1"/>
      <w:numFmt w:val="bullet"/>
      <w:lvlText w:val=""/>
      <w:lvlJc w:val="left"/>
      <w:pPr>
        <w:ind w:left="4073" w:hanging="360"/>
      </w:pPr>
      <w:rPr>
        <w:rFonts w:ascii="Wingdings" w:hAnsi="Wingdings" w:hint="default"/>
      </w:rPr>
    </w:lvl>
    <w:lvl w:ilvl="6" w:tplc="040C0001" w:tentative="1">
      <w:start w:val="1"/>
      <w:numFmt w:val="bullet"/>
      <w:lvlText w:val=""/>
      <w:lvlJc w:val="left"/>
      <w:pPr>
        <w:ind w:left="4793" w:hanging="360"/>
      </w:pPr>
      <w:rPr>
        <w:rFonts w:ascii="Symbol" w:hAnsi="Symbol" w:hint="default"/>
      </w:rPr>
    </w:lvl>
    <w:lvl w:ilvl="7" w:tplc="040C0003" w:tentative="1">
      <w:start w:val="1"/>
      <w:numFmt w:val="bullet"/>
      <w:lvlText w:val="o"/>
      <w:lvlJc w:val="left"/>
      <w:pPr>
        <w:ind w:left="5513" w:hanging="360"/>
      </w:pPr>
      <w:rPr>
        <w:rFonts w:ascii="Courier New" w:hAnsi="Courier New" w:cs="Courier New" w:hint="default"/>
      </w:rPr>
    </w:lvl>
    <w:lvl w:ilvl="8" w:tplc="040C0005" w:tentative="1">
      <w:start w:val="1"/>
      <w:numFmt w:val="bullet"/>
      <w:lvlText w:val=""/>
      <w:lvlJc w:val="left"/>
      <w:pPr>
        <w:ind w:left="6233" w:hanging="360"/>
      </w:pPr>
      <w:rPr>
        <w:rFonts w:ascii="Wingdings" w:hAnsi="Wingdings" w:hint="default"/>
      </w:rPr>
    </w:lvl>
  </w:abstractNum>
  <w:abstractNum w:abstractNumId="9"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10"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1"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3"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4"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5"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6"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8"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1"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2"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5"/>
  </w:num>
  <w:num w:numId="4" w16cid:durableId="1272592622">
    <w:abstractNumId w:val="0"/>
  </w:num>
  <w:num w:numId="5" w16cid:durableId="1353608984">
    <w:abstractNumId w:val="0"/>
  </w:num>
  <w:num w:numId="6" w16cid:durableId="1895116631">
    <w:abstractNumId w:val="17"/>
  </w:num>
  <w:num w:numId="7" w16cid:durableId="2024162722">
    <w:abstractNumId w:val="0"/>
  </w:num>
  <w:num w:numId="8" w16cid:durableId="174543203">
    <w:abstractNumId w:val="0"/>
  </w:num>
  <w:num w:numId="9" w16cid:durableId="1154487325">
    <w:abstractNumId w:val="20"/>
  </w:num>
  <w:num w:numId="10" w16cid:durableId="1744063134">
    <w:abstractNumId w:val="17"/>
  </w:num>
  <w:num w:numId="11" w16cid:durableId="2042781693">
    <w:abstractNumId w:val="17"/>
  </w:num>
  <w:num w:numId="12" w16cid:durableId="192429399">
    <w:abstractNumId w:val="17"/>
  </w:num>
  <w:num w:numId="13" w16cid:durableId="1408571983">
    <w:abstractNumId w:val="17"/>
  </w:num>
  <w:num w:numId="14" w16cid:durableId="803624317">
    <w:abstractNumId w:val="0"/>
  </w:num>
  <w:num w:numId="15" w16cid:durableId="1016083108">
    <w:abstractNumId w:val="0"/>
  </w:num>
  <w:num w:numId="16" w16cid:durableId="1453402699">
    <w:abstractNumId w:val="0"/>
  </w:num>
  <w:num w:numId="17" w16cid:durableId="586040012">
    <w:abstractNumId w:val="17"/>
  </w:num>
  <w:num w:numId="18" w16cid:durableId="1569611456">
    <w:abstractNumId w:val="17"/>
  </w:num>
  <w:num w:numId="19" w16cid:durableId="1178471824">
    <w:abstractNumId w:val="17"/>
  </w:num>
  <w:num w:numId="20" w16cid:durableId="688065478">
    <w:abstractNumId w:val="17"/>
  </w:num>
  <w:num w:numId="21" w16cid:durableId="238096415">
    <w:abstractNumId w:val="0"/>
  </w:num>
  <w:num w:numId="22" w16cid:durableId="844318580">
    <w:abstractNumId w:val="0"/>
  </w:num>
  <w:num w:numId="23" w16cid:durableId="1660185197">
    <w:abstractNumId w:val="17"/>
  </w:num>
  <w:num w:numId="24" w16cid:durableId="1165587261">
    <w:abstractNumId w:val="1"/>
  </w:num>
  <w:num w:numId="25" w16cid:durableId="1936553757">
    <w:abstractNumId w:val="7"/>
  </w:num>
  <w:num w:numId="26" w16cid:durableId="151259937">
    <w:abstractNumId w:val="17"/>
  </w:num>
  <w:num w:numId="27" w16cid:durableId="910847004">
    <w:abstractNumId w:val="3"/>
  </w:num>
  <w:num w:numId="28" w16cid:durableId="1425421753">
    <w:abstractNumId w:val="17"/>
  </w:num>
  <w:num w:numId="29" w16cid:durableId="618224932">
    <w:abstractNumId w:val="4"/>
  </w:num>
  <w:num w:numId="30" w16cid:durableId="2020422541">
    <w:abstractNumId w:val="0"/>
  </w:num>
  <w:num w:numId="31" w16cid:durableId="1606764446">
    <w:abstractNumId w:val="14"/>
  </w:num>
  <w:num w:numId="32" w16cid:durableId="605621651">
    <w:abstractNumId w:val="19"/>
  </w:num>
  <w:num w:numId="33" w16cid:durableId="779111326">
    <w:abstractNumId w:val="21"/>
  </w:num>
  <w:num w:numId="34" w16cid:durableId="1729062307">
    <w:abstractNumId w:val="18"/>
  </w:num>
  <w:num w:numId="35" w16cid:durableId="525337445">
    <w:abstractNumId w:val="9"/>
  </w:num>
  <w:num w:numId="36" w16cid:durableId="561645921">
    <w:abstractNumId w:val="13"/>
  </w:num>
  <w:num w:numId="37" w16cid:durableId="205995048">
    <w:abstractNumId w:val="6"/>
  </w:num>
  <w:num w:numId="38" w16cid:durableId="1438259490">
    <w:abstractNumId w:val="22"/>
  </w:num>
  <w:num w:numId="39" w16cid:durableId="27923076">
    <w:abstractNumId w:val="5"/>
  </w:num>
  <w:num w:numId="40" w16cid:durableId="3828481">
    <w:abstractNumId w:val="12"/>
  </w:num>
  <w:num w:numId="41" w16cid:durableId="794718470">
    <w:abstractNumId w:val="16"/>
  </w:num>
  <w:num w:numId="42" w16cid:durableId="1023164123">
    <w:abstractNumId w:val="11"/>
  </w:num>
  <w:num w:numId="43" w16cid:durableId="704986344">
    <w:abstractNumId w:val="10"/>
  </w:num>
  <w:num w:numId="44" w16cid:durableId="861161525">
    <w:abstractNumId w:val="8"/>
  </w:num>
  <w:num w:numId="45" w16cid:durableId="1963419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09"/>
    <w:rsid w:val="000146D6"/>
    <w:rsid w:val="00022258"/>
    <w:rsid w:val="000223BC"/>
    <w:rsid w:val="00025CBD"/>
    <w:rsid w:val="00026B29"/>
    <w:rsid w:val="00032CB6"/>
    <w:rsid w:val="00033239"/>
    <w:rsid w:val="00033438"/>
    <w:rsid w:val="00040090"/>
    <w:rsid w:val="00040C2C"/>
    <w:rsid w:val="0004100F"/>
    <w:rsid w:val="00050DAD"/>
    <w:rsid w:val="00054EE9"/>
    <w:rsid w:val="000604D9"/>
    <w:rsid w:val="000604FA"/>
    <w:rsid w:val="000679A8"/>
    <w:rsid w:val="00080B7F"/>
    <w:rsid w:val="0008454E"/>
    <w:rsid w:val="00086249"/>
    <w:rsid w:val="0009735D"/>
    <w:rsid w:val="000A1766"/>
    <w:rsid w:val="000A341E"/>
    <w:rsid w:val="000A7751"/>
    <w:rsid w:val="000B0561"/>
    <w:rsid w:val="000B1409"/>
    <w:rsid w:val="000B1995"/>
    <w:rsid w:val="000D0832"/>
    <w:rsid w:val="000D4C27"/>
    <w:rsid w:val="000D4ED0"/>
    <w:rsid w:val="000D5724"/>
    <w:rsid w:val="000E1BF7"/>
    <w:rsid w:val="000E3331"/>
    <w:rsid w:val="000E526B"/>
    <w:rsid w:val="000F10BC"/>
    <w:rsid w:val="000F531A"/>
    <w:rsid w:val="000F58BB"/>
    <w:rsid w:val="00115E94"/>
    <w:rsid w:val="001209CD"/>
    <w:rsid w:val="00121F09"/>
    <w:rsid w:val="0012415E"/>
    <w:rsid w:val="00127977"/>
    <w:rsid w:val="00127F1E"/>
    <w:rsid w:val="00130F82"/>
    <w:rsid w:val="00134A4C"/>
    <w:rsid w:val="00147596"/>
    <w:rsid w:val="00175A20"/>
    <w:rsid w:val="00175FF5"/>
    <w:rsid w:val="001B1262"/>
    <w:rsid w:val="001D2E41"/>
    <w:rsid w:val="001E4076"/>
    <w:rsid w:val="001E727D"/>
    <w:rsid w:val="001F33AB"/>
    <w:rsid w:val="001F43FE"/>
    <w:rsid w:val="001F7161"/>
    <w:rsid w:val="0021689B"/>
    <w:rsid w:val="00220397"/>
    <w:rsid w:val="002225F1"/>
    <w:rsid w:val="00222B61"/>
    <w:rsid w:val="00223D18"/>
    <w:rsid w:val="00226972"/>
    <w:rsid w:val="00231B51"/>
    <w:rsid w:val="00233CEB"/>
    <w:rsid w:val="00234404"/>
    <w:rsid w:val="00242BAC"/>
    <w:rsid w:val="0024773F"/>
    <w:rsid w:val="00252B20"/>
    <w:rsid w:val="0025499D"/>
    <w:rsid w:val="00255619"/>
    <w:rsid w:val="0025705A"/>
    <w:rsid w:val="00257D10"/>
    <w:rsid w:val="002703EB"/>
    <w:rsid w:val="002712A4"/>
    <w:rsid w:val="00274BA3"/>
    <w:rsid w:val="0027696C"/>
    <w:rsid w:val="002832F3"/>
    <w:rsid w:val="002927A7"/>
    <w:rsid w:val="00294DDB"/>
    <w:rsid w:val="00296874"/>
    <w:rsid w:val="002A139A"/>
    <w:rsid w:val="002A51F8"/>
    <w:rsid w:val="002A6854"/>
    <w:rsid w:val="002C5BD8"/>
    <w:rsid w:val="002D27CF"/>
    <w:rsid w:val="002E519F"/>
    <w:rsid w:val="002F0D6F"/>
    <w:rsid w:val="002F7B06"/>
    <w:rsid w:val="003043A3"/>
    <w:rsid w:val="00304BAA"/>
    <w:rsid w:val="00356140"/>
    <w:rsid w:val="0037287C"/>
    <w:rsid w:val="00373D8B"/>
    <w:rsid w:val="00375771"/>
    <w:rsid w:val="0038371B"/>
    <w:rsid w:val="00385F9A"/>
    <w:rsid w:val="00392730"/>
    <w:rsid w:val="003A0E96"/>
    <w:rsid w:val="003B23F3"/>
    <w:rsid w:val="003B646A"/>
    <w:rsid w:val="003C1250"/>
    <w:rsid w:val="003C5A9D"/>
    <w:rsid w:val="003E3795"/>
    <w:rsid w:val="003E3E85"/>
    <w:rsid w:val="003E7BAB"/>
    <w:rsid w:val="00401E3F"/>
    <w:rsid w:val="004103DA"/>
    <w:rsid w:val="00432B31"/>
    <w:rsid w:val="004336FB"/>
    <w:rsid w:val="00433DAD"/>
    <w:rsid w:val="00436AF2"/>
    <w:rsid w:val="0044781D"/>
    <w:rsid w:val="004509C2"/>
    <w:rsid w:val="0046662C"/>
    <w:rsid w:val="00467048"/>
    <w:rsid w:val="00472541"/>
    <w:rsid w:val="00492775"/>
    <w:rsid w:val="004A2661"/>
    <w:rsid w:val="004A2AFD"/>
    <w:rsid w:val="004B3ED3"/>
    <w:rsid w:val="004C54E2"/>
    <w:rsid w:val="004D0DAC"/>
    <w:rsid w:val="004E05B8"/>
    <w:rsid w:val="004E2B5C"/>
    <w:rsid w:val="004E52DF"/>
    <w:rsid w:val="004F214F"/>
    <w:rsid w:val="0050621E"/>
    <w:rsid w:val="0052320B"/>
    <w:rsid w:val="00523812"/>
    <w:rsid w:val="0052614E"/>
    <w:rsid w:val="00527D9C"/>
    <w:rsid w:val="00531B19"/>
    <w:rsid w:val="005479E2"/>
    <w:rsid w:val="005528FC"/>
    <w:rsid w:val="00564292"/>
    <w:rsid w:val="00564881"/>
    <w:rsid w:val="00567D13"/>
    <w:rsid w:val="0057198D"/>
    <w:rsid w:val="005858BD"/>
    <w:rsid w:val="00592D42"/>
    <w:rsid w:val="0059643A"/>
    <w:rsid w:val="005D2941"/>
    <w:rsid w:val="005F2B2F"/>
    <w:rsid w:val="005F4DDF"/>
    <w:rsid w:val="0060646E"/>
    <w:rsid w:val="00607293"/>
    <w:rsid w:val="00610DE4"/>
    <w:rsid w:val="006118BC"/>
    <w:rsid w:val="00611BA8"/>
    <w:rsid w:val="006157D8"/>
    <w:rsid w:val="00617DB0"/>
    <w:rsid w:val="00622FA4"/>
    <w:rsid w:val="00626D19"/>
    <w:rsid w:val="006328F5"/>
    <w:rsid w:val="00635395"/>
    <w:rsid w:val="00643572"/>
    <w:rsid w:val="0065187A"/>
    <w:rsid w:val="00662DA0"/>
    <w:rsid w:val="006677BE"/>
    <w:rsid w:val="006819C7"/>
    <w:rsid w:val="006874DC"/>
    <w:rsid w:val="00691961"/>
    <w:rsid w:val="00691979"/>
    <w:rsid w:val="006921CB"/>
    <w:rsid w:val="006A04DE"/>
    <w:rsid w:val="006A0EAC"/>
    <w:rsid w:val="006A4F86"/>
    <w:rsid w:val="006A534D"/>
    <w:rsid w:val="006B2282"/>
    <w:rsid w:val="006B27C3"/>
    <w:rsid w:val="006B2EB4"/>
    <w:rsid w:val="006B3588"/>
    <w:rsid w:val="006B3A3E"/>
    <w:rsid w:val="006B3B98"/>
    <w:rsid w:val="006B4DDE"/>
    <w:rsid w:val="006B6F43"/>
    <w:rsid w:val="006C1498"/>
    <w:rsid w:val="006C6E6E"/>
    <w:rsid w:val="006D3E48"/>
    <w:rsid w:val="006D4275"/>
    <w:rsid w:val="006D60C3"/>
    <w:rsid w:val="006D6E59"/>
    <w:rsid w:val="006D7F90"/>
    <w:rsid w:val="006E52DE"/>
    <w:rsid w:val="006F4A9F"/>
    <w:rsid w:val="0070251B"/>
    <w:rsid w:val="00703021"/>
    <w:rsid w:val="00705148"/>
    <w:rsid w:val="0071351A"/>
    <w:rsid w:val="00716257"/>
    <w:rsid w:val="00717D25"/>
    <w:rsid w:val="007230C6"/>
    <w:rsid w:val="0073158A"/>
    <w:rsid w:val="007419CF"/>
    <w:rsid w:val="00743AB0"/>
    <w:rsid w:val="00743C8E"/>
    <w:rsid w:val="00743E56"/>
    <w:rsid w:val="00744F47"/>
    <w:rsid w:val="00747A92"/>
    <w:rsid w:val="00751380"/>
    <w:rsid w:val="00754596"/>
    <w:rsid w:val="0076243B"/>
    <w:rsid w:val="00762680"/>
    <w:rsid w:val="00764382"/>
    <w:rsid w:val="00765C3F"/>
    <w:rsid w:val="00766CCC"/>
    <w:rsid w:val="00767948"/>
    <w:rsid w:val="007718D1"/>
    <w:rsid w:val="0077317D"/>
    <w:rsid w:val="007809E6"/>
    <w:rsid w:val="0078386D"/>
    <w:rsid w:val="007870E8"/>
    <w:rsid w:val="00794670"/>
    <w:rsid w:val="007A1726"/>
    <w:rsid w:val="007A7DFD"/>
    <w:rsid w:val="007B6468"/>
    <w:rsid w:val="007B737F"/>
    <w:rsid w:val="007C56B3"/>
    <w:rsid w:val="007E5860"/>
    <w:rsid w:val="007E6CFD"/>
    <w:rsid w:val="007E74AF"/>
    <w:rsid w:val="008132D3"/>
    <w:rsid w:val="0084050F"/>
    <w:rsid w:val="00843861"/>
    <w:rsid w:val="00843A22"/>
    <w:rsid w:val="008479DB"/>
    <w:rsid w:val="008546F8"/>
    <w:rsid w:val="00855F70"/>
    <w:rsid w:val="00870765"/>
    <w:rsid w:val="00876C9D"/>
    <w:rsid w:val="00882AE7"/>
    <w:rsid w:val="008830B3"/>
    <w:rsid w:val="008929FF"/>
    <w:rsid w:val="00896C8B"/>
    <w:rsid w:val="00897E9B"/>
    <w:rsid w:val="008A00A6"/>
    <w:rsid w:val="008B3BBA"/>
    <w:rsid w:val="008C35F7"/>
    <w:rsid w:val="008D7D08"/>
    <w:rsid w:val="008D7E4C"/>
    <w:rsid w:val="008F0D28"/>
    <w:rsid w:val="008F50F3"/>
    <w:rsid w:val="00901C32"/>
    <w:rsid w:val="00910050"/>
    <w:rsid w:val="00911DCF"/>
    <w:rsid w:val="00914C5B"/>
    <w:rsid w:val="00915C89"/>
    <w:rsid w:val="009203B5"/>
    <w:rsid w:val="00927574"/>
    <w:rsid w:val="00930205"/>
    <w:rsid w:val="00932E14"/>
    <w:rsid w:val="00952429"/>
    <w:rsid w:val="00957DD6"/>
    <w:rsid w:val="00962228"/>
    <w:rsid w:val="00976DDD"/>
    <w:rsid w:val="0099281A"/>
    <w:rsid w:val="00996074"/>
    <w:rsid w:val="00996602"/>
    <w:rsid w:val="009A114B"/>
    <w:rsid w:val="009A6D57"/>
    <w:rsid w:val="009A702A"/>
    <w:rsid w:val="009B112E"/>
    <w:rsid w:val="009B2935"/>
    <w:rsid w:val="009B5463"/>
    <w:rsid w:val="009B59AD"/>
    <w:rsid w:val="009C485B"/>
    <w:rsid w:val="009D401D"/>
    <w:rsid w:val="009E3511"/>
    <w:rsid w:val="009F4012"/>
    <w:rsid w:val="009F47A5"/>
    <w:rsid w:val="009F74D3"/>
    <w:rsid w:val="00A04373"/>
    <w:rsid w:val="00A14293"/>
    <w:rsid w:val="00A321C3"/>
    <w:rsid w:val="00A35025"/>
    <w:rsid w:val="00A35983"/>
    <w:rsid w:val="00A500AA"/>
    <w:rsid w:val="00A535E7"/>
    <w:rsid w:val="00A73928"/>
    <w:rsid w:val="00A8006D"/>
    <w:rsid w:val="00A87E36"/>
    <w:rsid w:val="00A90619"/>
    <w:rsid w:val="00AA085D"/>
    <w:rsid w:val="00AA4DA5"/>
    <w:rsid w:val="00AB17F1"/>
    <w:rsid w:val="00AB2D50"/>
    <w:rsid w:val="00AB52E7"/>
    <w:rsid w:val="00AC11BD"/>
    <w:rsid w:val="00AC6910"/>
    <w:rsid w:val="00AD5A02"/>
    <w:rsid w:val="00AE0E27"/>
    <w:rsid w:val="00AE7A77"/>
    <w:rsid w:val="00AF11A9"/>
    <w:rsid w:val="00B0034C"/>
    <w:rsid w:val="00B11BEF"/>
    <w:rsid w:val="00B140E7"/>
    <w:rsid w:val="00B21560"/>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6838"/>
    <w:rsid w:val="00BA5519"/>
    <w:rsid w:val="00BB01ED"/>
    <w:rsid w:val="00BB5DD6"/>
    <w:rsid w:val="00BC573A"/>
    <w:rsid w:val="00BC5E73"/>
    <w:rsid w:val="00BE4682"/>
    <w:rsid w:val="00BF3595"/>
    <w:rsid w:val="00C02E02"/>
    <w:rsid w:val="00C077DF"/>
    <w:rsid w:val="00C13D0B"/>
    <w:rsid w:val="00C22D49"/>
    <w:rsid w:val="00C36D21"/>
    <w:rsid w:val="00C43F5C"/>
    <w:rsid w:val="00C508CC"/>
    <w:rsid w:val="00C5456B"/>
    <w:rsid w:val="00C602E7"/>
    <w:rsid w:val="00C618E1"/>
    <w:rsid w:val="00C6635B"/>
    <w:rsid w:val="00C75FCB"/>
    <w:rsid w:val="00C76817"/>
    <w:rsid w:val="00C80F9E"/>
    <w:rsid w:val="00C826B0"/>
    <w:rsid w:val="00C84D09"/>
    <w:rsid w:val="00C87F73"/>
    <w:rsid w:val="00C91A2C"/>
    <w:rsid w:val="00C91DDC"/>
    <w:rsid w:val="00C920ED"/>
    <w:rsid w:val="00C92674"/>
    <w:rsid w:val="00C92AAD"/>
    <w:rsid w:val="00C93D85"/>
    <w:rsid w:val="00C94667"/>
    <w:rsid w:val="00CB3E5F"/>
    <w:rsid w:val="00CB53E8"/>
    <w:rsid w:val="00CC005E"/>
    <w:rsid w:val="00CE1863"/>
    <w:rsid w:val="00CE2769"/>
    <w:rsid w:val="00CE3C61"/>
    <w:rsid w:val="00D02D70"/>
    <w:rsid w:val="00D04C34"/>
    <w:rsid w:val="00D058CB"/>
    <w:rsid w:val="00D1124A"/>
    <w:rsid w:val="00D1291A"/>
    <w:rsid w:val="00D21B16"/>
    <w:rsid w:val="00D24B37"/>
    <w:rsid w:val="00D26CA8"/>
    <w:rsid w:val="00D27665"/>
    <w:rsid w:val="00D37BDC"/>
    <w:rsid w:val="00D47E35"/>
    <w:rsid w:val="00D628D4"/>
    <w:rsid w:val="00D74BC4"/>
    <w:rsid w:val="00D76161"/>
    <w:rsid w:val="00D91ED2"/>
    <w:rsid w:val="00D921FC"/>
    <w:rsid w:val="00D97DDA"/>
    <w:rsid w:val="00DA158B"/>
    <w:rsid w:val="00DC2B02"/>
    <w:rsid w:val="00DD4B66"/>
    <w:rsid w:val="00DD6752"/>
    <w:rsid w:val="00DD78CC"/>
    <w:rsid w:val="00DD7B88"/>
    <w:rsid w:val="00DE278E"/>
    <w:rsid w:val="00DE39A4"/>
    <w:rsid w:val="00DF0D42"/>
    <w:rsid w:val="00DF10B4"/>
    <w:rsid w:val="00E07BA2"/>
    <w:rsid w:val="00E157B4"/>
    <w:rsid w:val="00E22D86"/>
    <w:rsid w:val="00E25B1C"/>
    <w:rsid w:val="00E42B33"/>
    <w:rsid w:val="00E45B55"/>
    <w:rsid w:val="00E52809"/>
    <w:rsid w:val="00E53992"/>
    <w:rsid w:val="00E62DA5"/>
    <w:rsid w:val="00E72085"/>
    <w:rsid w:val="00E83978"/>
    <w:rsid w:val="00E853BB"/>
    <w:rsid w:val="00E859A1"/>
    <w:rsid w:val="00E96B1D"/>
    <w:rsid w:val="00E97A0C"/>
    <w:rsid w:val="00EA023B"/>
    <w:rsid w:val="00EB2736"/>
    <w:rsid w:val="00EC3B9D"/>
    <w:rsid w:val="00EC6CE0"/>
    <w:rsid w:val="00EC7C91"/>
    <w:rsid w:val="00ED34C6"/>
    <w:rsid w:val="00ED3799"/>
    <w:rsid w:val="00EE3149"/>
    <w:rsid w:val="00EE4A5B"/>
    <w:rsid w:val="00EE5568"/>
    <w:rsid w:val="00EE5FA0"/>
    <w:rsid w:val="00EE7CB9"/>
    <w:rsid w:val="00EF4758"/>
    <w:rsid w:val="00EF5942"/>
    <w:rsid w:val="00EF69D0"/>
    <w:rsid w:val="00F003D7"/>
    <w:rsid w:val="00F050CC"/>
    <w:rsid w:val="00F06574"/>
    <w:rsid w:val="00F1202D"/>
    <w:rsid w:val="00F14C67"/>
    <w:rsid w:val="00F16ADF"/>
    <w:rsid w:val="00F21831"/>
    <w:rsid w:val="00F27B8B"/>
    <w:rsid w:val="00F3156A"/>
    <w:rsid w:val="00F35E93"/>
    <w:rsid w:val="00F44879"/>
    <w:rsid w:val="00F4613D"/>
    <w:rsid w:val="00F554A7"/>
    <w:rsid w:val="00F57D42"/>
    <w:rsid w:val="00F62AE4"/>
    <w:rsid w:val="00F64319"/>
    <w:rsid w:val="00F72BDF"/>
    <w:rsid w:val="00F92C09"/>
    <w:rsid w:val="00F949E9"/>
    <w:rsid w:val="00F979F0"/>
    <w:rsid w:val="00FB1362"/>
    <w:rsid w:val="00FB5CC7"/>
    <w:rsid w:val="00FD13E8"/>
    <w:rsid w:val="00FD4D01"/>
    <w:rsid w:val="00FD5271"/>
    <w:rsid w:val="00FE04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9C0E9B"/>
  <w14:defaultImageDpi w14:val="0"/>
  <w15:docId w15:val="{9C92FCFF-C243-4DD0-9614-892F873F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TYPES\Documents%20type\1-Pr&#233;paration%20et%20R&#233;daction%20du%20march&#233;\RC\20260819_R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20260819_RC.dotx</Template>
  <TotalTime>123</TotalTime>
  <Pages>12</Pages>
  <Words>4196</Words>
  <Characters>23079</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EMBALO Fatima</dc:creator>
  <cp:keywords/>
  <dc:description>Generated by Oracle BI Publisher 10.1.3.4.2</dc:description>
  <cp:lastModifiedBy>EMBALO Fatima</cp:lastModifiedBy>
  <cp:revision>23</cp:revision>
  <dcterms:created xsi:type="dcterms:W3CDTF">2026-09-08T13:44:00Z</dcterms:created>
  <dcterms:modified xsi:type="dcterms:W3CDTF">2026-10-09T09:09:00Z</dcterms:modified>
</cp:coreProperties>
</file>